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133698" w:rsidRDefault="007A1111" w:rsidP="00EB088A">
      <w:pPr>
        <w:pStyle w:val="1"/>
        <w:ind w:left="5387"/>
        <w:rPr>
          <w:b w:val="0"/>
          <w:bCs/>
          <w:iCs w:val="0"/>
          <w:lang w:val="en-US"/>
        </w:rPr>
      </w:pPr>
      <w:r w:rsidRPr="007A111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85pt;margin-top:10.4pt;width:63.6pt;height:61.9pt;z-index:251658240;visibility:visibl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F169A9" w:rsidRDefault="00F169A9" w:rsidP="0088452B">
                  <w:r>
                    <w:rPr>
                      <w:noProof/>
                    </w:rPr>
                    <w:drawing>
                      <wp:inline distT="0" distB="0" distL="0" distR="0">
                        <wp:extent cx="447675" cy="694394"/>
                        <wp:effectExtent l="19050" t="0" r="9525" b="0"/>
                        <wp:docPr id="1" name="Рисунок 1" descr="Описание: 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6288" cy="7232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 anchory="margin"/>
          </v:shape>
        </w:pict>
      </w:r>
    </w:p>
    <w:p w:rsidR="00133698" w:rsidRPr="00CB0C59" w:rsidRDefault="00133698" w:rsidP="00EB088A">
      <w:pPr>
        <w:pStyle w:val="1"/>
        <w:ind w:left="5387"/>
        <w:rPr>
          <w:bCs/>
          <w:iCs w:val="0"/>
          <w:sz w:val="24"/>
        </w:rPr>
      </w:pPr>
    </w:p>
    <w:p w:rsidR="00133698" w:rsidRDefault="00133698" w:rsidP="00EB088A">
      <w:pPr>
        <w:jc w:val="center"/>
        <w:rPr>
          <w:b/>
          <w:sz w:val="28"/>
        </w:rPr>
      </w:pPr>
    </w:p>
    <w:p w:rsidR="00956960" w:rsidRDefault="00956960" w:rsidP="00EB088A">
      <w:pPr>
        <w:jc w:val="center"/>
        <w:rPr>
          <w:b/>
          <w:sz w:val="24"/>
        </w:rPr>
      </w:pPr>
    </w:p>
    <w:p w:rsidR="00956960" w:rsidRDefault="00956960" w:rsidP="00EB088A">
      <w:pPr>
        <w:jc w:val="center"/>
        <w:rPr>
          <w:b/>
          <w:sz w:val="24"/>
        </w:rPr>
      </w:pPr>
    </w:p>
    <w:p w:rsidR="00133698" w:rsidRPr="001620AE" w:rsidRDefault="00133698" w:rsidP="00EB088A">
      <w:pPr>
        <w:spacing w:before="120"/>
        <w:jc w:val="center"/>
        <w:rPr>
          <w:rFonts w:ascii="Liberation Serif" w:hAnsi="Liberation Serif"/>
          <w:b/>
          <w:sz w:val="28"/>
          <w:szCs w:val="28"/>
        </w:rPr>
      </w:pPr>
      <w:r w:rsidRPr="001620AE">
        <w:rPr>
          <w:rFonts w:ascii="Liberation Serif" w:hAnsi="Liberation Serif"/>
          <w:b/>
          <w:sz w:val="28"/>
          <w:szCs w:val="28"/>
        </w:rPr>
        <w:t>СВЕРДЛОВСКАЯ ОБЛАСТЬ</w:t>
      </w:r>
    </w:p>
    <w:p w:rsidR="00133698" w:rsidRPr="001620AE" w:rsidRDefault="00863F8C" w:rsidP="00EB088A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1620AE">
        <w:rPr>
          <w:rFonts w:ascii="Liberation Serif" w:hAnsi="Liberation Serif"/>
          <w:b/>
          <w:sz w:val="28"/>
          <w:szCs w:val="28"/>
        </w:rPr>
        <w:t>ДУМА</w:t>
      </w:r>
      <w:r w:rsidR="00BF6E52" w:rsidRPr="001620AE">
        <w:rPr>
          <w:rFonts w:ascii="Liberation Serif" w:hAnsi="Liberation Serif"/>
          <w:b/>
          <w:sz w:val="28"/>
          <w:szCs w:val="28"/>
        </w:rPr>
        <w:t xml:space="preserve"> КАМЕНСК-УРАЛЬСКОГО ГОРОДСКОГО ОКРУГА</w:t>
      </w:r>
    </w:p>
    <w:p w:rsidR="00133698" w:rsidRPr="001620AE" w:rsidRDefault="00863F8C" w:rsidP="00501C3A">
      <w:pPr>
        <w:ind w:right="-1"/>
        <w:jc w:val="center"/>
        <w:rPr>
          <w:rFonts w:ascii="Liberation Serif" w:hAnsi="Liberation Serif"/>
          <w:b/>
          <w:spacing w:val="50"/>
          <w:sz w:val="32"/>
          <w:szCs w:val="32"/>
        </w:rPr>
      </w:pPr>
      <w:r w:rsidRPr="001620AE">
        <w:rPr>
          <w:rFonts w:ascii="Liberation Serif" w:hAnsi="Liberation Serif"/>
          <w:b/>
          <w:sz w:val="28"/>
          <w:szCs w:val="28"/>
          <w:lang w:val="en-US"/>
        </w:rPr>
        <w:t>VII</w:t>
      </w:r>
      <w:r w:rsidR="007E796A" w:rsidRPr="001620AE">
        <w:rPr>
          <w:rFonts w:ascii="Liberation Serif" w:hAnsi="Liberation Serif"/>
          <w:b/>
          <w:sz w:val="28"/>
          <w:szCs w:val="28"/>
          <w:lang w:val="en-US"/>
        </w:rPr>
        <w:t>I</w:t>
      </w:r>
      <w:r w:rsidRPr="001620AE">
        <w:rPr>
          <w:rFonts w:ascii="Liberation Serif" w:hAnsi="Liberation Serif"/>
          <w:b/>
          <w:sz w:val="28"/>
          <w:szCs w:val="28"/>
        </w:rPr>
        <w:t xml:space="preserve"> СОЗЫВ</w:t>
      </w:r>
      <w:r w:rsidR="0088452B" w:rsidRPr="001620AE">
        <w:rPr>
          <w:rFonts w:ascii="Liberation Serif" w:hAnsi="Liberation Serif"/>
          <w:b/>
          <w:sz w:val="28"/>
          <w:szCs w:val="28"/>
        </w:rPr>
        <w:br/>
      </w:r>
      <w:r w:rsidRPr="001620AE">
        <w:rPr>
          <w:rFonts w:ascii="Liberation Serif" w:hAnsi="Liberation Serif"/>
          <w:b/>
          <w:spacing w:val="50"/>
          <w:sz w:val="32"/>
          <w:szCs w:val="32"/>
        </w:rPr>
        <w:t>РЕШЕНИ</w:t>
      </w:r>
      <w:r w:rsidR="00133698" w:rsidRPr="001620AE">
        <w:rPr>
          <w:rFonts w:ascii="Liberation Serif" w:hAnsi="Liberation Serif"/>
          <w:b/>
          <w:spacing w:val="50"/>
          <w:sz w:val="32"/>
          <w:szCs w:val="32"/>
        </w:rPr>
        <w:t>Е</w:t>
      </w:r>
    </w:p>
    <w:p w:rsidR="00133698" w:rsidRPr="001620AE" w:rsidRDefault="007A1111" w:rsidP="00133698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  <w:sz w:val="28"/>
          <w:szCs w:val="28"/>
        </w:rPr>
        <w:pict>
          <v:line id="Line 3" o:spid="_x0000_s1026" style="position:absolute;z-index:251657216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 w:rsidR="00863F8C" w:rsidRPr="001620AE">
        <w:rPr>
          <w:rFonts w:ascii="Liberation Serif" w:hAnsi="Liberation Serif"/>
          <w:sz w:val="28"/>
          <w:szCs w:val="28"/>
        </w:rPr>
        <w:t xml:space="preserve">от ____________ № </w:t>
      </w:r>
      <w:r w:rsidR="0073607F">
        <w:rPr>
          <w:rFonts w:ascii="Liberation Serif" w:hAnsi="Liberation Serif"/>
          <w:sz w:val="28"/>
          <w:szCs w:val="28"/>
        </w:rPr>
        <w:t>____</w:t>
      </w:r>
      <w:r w:rsidR="002E4CBD">
        <w:rPr>
          <w:rFonts w:ascii="Liberation Serif" w:hAnsi="Liberation Serif"/>
          <w:sz w:val="28"/>
          <w:szCs w:val="28"/>
        </w:rPr>
        <w:t>___</w:t>
      </w:r>
      <w:r w:rsidR="0073607F">
        <w:rPr>
          <w:rFonts w:ascii="Liberation Serif" w:hAnsi="Liberation Serif"/>
          <w:sz w:val="28"/>
          <w:szCs w:val="28"/>
        </w:rPr>
        <w:t>_</w:t>
      </w:r>
    </w:p>
    <w:p w:rsidR="00133698" w:rsidRDefault="00133698" w:rsidP="00133698">
      <w:pPr>
        <w:rPr>
          <w:sz w:val="28"/>
          <w:szCs w:val="28"/>
        </w:rPr>
      </w:pPr>
    </w:p>
    <w:p w:rsidR="00CE49AF" w:rsidRPr="001F1590" w:rsidRDefault="00CE49AF" w:rsidP="00133698">
      <w:pPr>
        <w:rPr>
          <w:sz w:val="28"/>
          <w:szCs w:val="28"/>
        </w:rPr>
      </w:pPr>
    </w:p>
    <w:p w:rsidR="00AB39E9" w:rsidRPr="00DB5C4E" w:rsidRDefault="002E4CBD" w:rsidP="00AB39E9">
      <w:pPr>
        <w:autoSpaceDE w:val="0"/>
        <w:autoSpaceDN w:val="0"/>
        <w:adjustRightInd w:val="0"/>
        <w:jc w:val="center"/>
        <w:rPr>
          <w:rFonts w:ascii="Liberation Serif" w:hAnsi="Liberation Serif"/>
          <w:b/>
          <w:bCs/>
          <w:sz w:val="28"/>
          <w:szCs w:val="28"/>
        </w:rPr>
      </w:pPr>
      <w:r>
        <w:rPr>
          <w:rFonts w:ascii="Liberation Serif" w:hAnsi="Liberation Serif"/>
          <w:b/>
          <w:bCs/>
          <w:sz w:val="28"/>
          <w:szCs w:val="28"/>
        </w:rPr>
        <w:t xml:space="preserve">О внесении изменений в </w:t>
      </w:r>
      <w:r w:rsidR="00DB5C4E" w:rsidRPr="00DB5C4E">
        <w:rPr>
          <w:rFonts w:ascii="Liberation Serif" w:hAnsi="Liberation Serif"/>
          <w:b/>
          <w:sz w:val="28"/>
          <w:szCs w:val="28"/>
        </w:rPr>
        <w:t>Положени</w:t>
      </w:r>
      <w:r w:rsidR="00AA0BBE">
        <w:rPr>
          <w:rFonts w:ascii="Liberation Serif" w:hAnsi="Liberation Serif"/>
          <w:b/>
          <w:sz w:val="28"/>
          <w:szCs w:val="28"/>
        </w:rPr>
        <w:t>е</w:t>
      </w:r>
      <w:r w:rsidR="00DB5C4E" w:rsidRPr="00DB5C4E">
        <w:rPr>
          <w:rFonts w:ascii="Liberation Serif" w:hAnsi="Liberation Serif"/>
          <w:b/>
          <w:sz w:val="28"/>
          <w:szCs w:val="28"/>
        </w:rPr>
        <w:t xml:space="preserve"> о </w:t>
      </w:r>
      <w:r w:rsidR="00171873">
        <w:rPr>
          <w:rFonts w:ascii="Liberation Serif" w:hAnsi="Liberation Serif"/>
          <w:b/>
          <w:sz w:val="28"/>
          <w:szCs w:val="28"/>
        </w:rPr>
        <w:t>территориальном общественном самоуправлении</w:t>
      </w:r>
      <w:r w:rsidR="00DB5C4E" w:rsidRPr="00DB5C4E">
        <w:rPr>
          <w:rFonts w:ascii="Liberation Serif" w:hAnsi="Liberation Serif"/>
          <w:b/>
          <w:sz w:val="28"/>
          <w:szCs w:val="28"/>
        </w:rPr>
        <w:t xml:space="preserve"> в Каменск-Уральском городском округе</w:t>
      </w:r>
    </w:p>
    <w:p w:rsidR="00DB5C4E" w:rsidRPr="003037A2" w:rsidRDefault="00DB5C4E" w:rsidP="00AB39E9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</w:p>
    <w:p w:rsidR="00AB39E9" w:rsidRPr="003037A2" w:rsidRDefault="00AB39E9" w:rsidP="00AB39E9">
      <w:pPr>
        <w:ind w:firstLine="709"/>
        <w:jc w:val="both"/>
        <w:rPr>
          <w:rFonts w:ascii="Liberation Serif" w:hAnsi="Liberation Serif"/>
          <w:sz w:val="28"/>
          <w:szCs w:val="28"/>
        </w:rPr>
      </w:pPr>
      <w:r w:rsidRPr="003037A2">
        <w:rPr>
          <w:rFonts w:ascii="Liberation Serif" w:hAnsi="Liberation Serif"/>
          <w:sz w:val="28"/>
          <w:szCs w:val="28"/>
        </w:rPr>
        <w:t>В соответствии с</w:t>
      </w:r>
      <w:r w:rsidR="00E10097">
        <w:rPr>
          <w:rFonts w:ascii="Liberation Serif" w:hAnsi="Liberation Serif"/>
          <w:sz w:val="28"/>
          <w:szCs w:val="28"/>
        </w:rPr>
        <w:t>о статьей 50</w:t>
      </w:r>
      <w:r w:rsidRPr="003037A2">
        <w:rPr>
          <w:rFonts w:ascii="Liberation Serif" w:hAnsi="Liberation Serif"/>
          <w:sz w:val="28"/>
          <w:szCs w:val="28"/>
        </w:rPr>
        <w:t xml:space="preserve"> Федеральн</w:t>
      </w:r>
      <w:r w:rsidR="00E10097">
        <w:rPr>
          <w:rFonts w:ascii="Liberation Serif" w:hAnsi="Liberation Serif"/>
          <w:sz w:val="28"/>
          <w:szCs w:val="28"/>
        </w:rPr>
        <w:t>ого</w:t>
      </w:r>
      <w:r w:rsidRPr="003037A2">
        <w:rPr>
          <w:rFonts w:ascii="Liberation Serif" w:hAnsi="Liberation Serif"/>
          <w:sz w:val="28"/>
          <w:szCs w:val="28"/>
        </w:rPr>
        <w:t xml:space="preserve"> </w:t>
      </w:r>
      <w:r w:rsidR="00704C37" w:rsidRPr="00E10097">
        <w:rPr>
          <w:rFonts w:ascii="Liberation Serif" w:hAnsi="Liberation Serif"/>
          <w:sz w:val="28"/>
          <w:szCs w:val="28"/>
        </w:rPr>
        <w:t>закон</w:t>
      </w:r>
      <w:r w:rsidR="00E10097" w:rsidRPr="00E10097">
        <w:rPr>
          <w:rFonts w:ascii="Liberation Serif" w:hAnsi="Liberation Serif"/>
          <w:sz w:val="28"/>
          <w:szCs w:val="28"/>
        </w:rPr>
        <w:t>а</w:t>
      </w:r>
      <w:r w:rsidR="00704C37" w:rsidRPr="00E10097">
        <w:rPr>
          <w:rFonts w:ascii="Liberation Serif" w:hAnsi="Liberation Serif"/>
          <w:sz w:val="28"/>
          <w:szCs w:val="28"/>
        </w:rPr>
        <w:t xml:space="preserve"> от 20  марта 2025 года № 33-Ф3 «Об общих принципах организации местного самоуправления </w:t>
      </w:r>
      <w:r w:rsidR="00DC15E5">
        <w:rPr>
          <w:rFonts w:ascii="Liberation Serif" w:hAnsi="Liberation Serif"/>
          <w:sz w:val="28"/>
          <w:szCs w:val="28"/>
        </w:rPr>
        <w:t xml:space="preserve">            </w:t>
      </w:r>
      <w:r w:rsidR="00704C37" w:rsidRPr="00E10097">
        <w:rPr>
          <w:rFonts w:ascii="Liberation Serif" w:hAnsi="Liberation Serif"/>
          <w:sz w:val="28"/>
          <w:szCs w:val="28"/>
        </w:rPr>
        <w:t>в единой системе публичной власти»</w:t>
      </w:r>
      <w:r w:rsidR="00993E6F" w:rsidRPr="00E10097">
        <w:rPr>
          <w:rFonts w:ascii="Liberation Serif" w:hAnsi="Liberation Serif"/>
          <w:sz w:val="28"/>
          <w:szCs w:val="28"/>
        </w:rPr>
        <w:t>, статьей 1</w:t>
      </w:r>
      <w:r w:rsidR="007F1780" w:rsidRPr="00E10097">
        <w:rPr>
          <w:rFonts w:ascii="Liberation Serif" w:hAnsi="Liberation Serif"/>
          <w:sz w:val="28"/>
          <w:szCs w:val="28"/>
        </w:rPr>
        <w:t>5</w:t>
      </w:r>
      <w:r w:rsidR="00993E6F" w:rsidRPr="00E10097">
        <w:rPr>
          <w:rFonts w:ascii="Liberation Serif" w:hAnsi="Liberation Serif"/>
          <w:sz w:val="28"/>
          <w:szCs w:val="28"/>
        </w:rPr>
        <w:t xml:space="preserve"> Устава муниципального образования Каменск-Уральский городской округ Све</w:t>
      </w:r>
      <w:r w:rsidR="00993E6F">
        <w:rPr>
          <w:rFonts w:ascii="Liberation Serif" w:hAnsi="Liberation Serif"/>
          <w:sz w:val="28"/>
          <w:szCs w:val="28"/>
        </w:rPr>
        <w:t>рдловской области</w:t>
      </w:r>
      <w:r w:rsidRPr="003037A2">
        <w:rPr>
          <w:rFonts w:ascii="Liberation Serif" w:hAnsi="Liberation Serif"/>
          <w:sz w:val="28"/>
          <w:szCs w:val="28"/>
        </w:rPr>
        <w:t xml:space="preserve"> Дума Каменск-Уральского городского округа</w:t>
      </w:r>
    </w:p>
    <w:p w:rsidR="00DB5C4E" w:rsidRDefault="00AB39E9" w:rsidP="00DB5C4E">
      <w:pPr>
        <w:jc w:val="both"/>
        <w:rPr>
          <w:rFonts w:ascii="Liberation Serif" w:hAnsi="Liberation Serif"/>
          <w:sz w:val="28"/>
        </w:rPr>
      </w:pPr>
      <w:r w:rsidRPr="003037A2">
        <w:rPr>
          <w:rFonts w:ascii="Liberation Serif" w:hAnsi="Liberation Serif"/>
          <w:b/>
          <w:sz w:val="28"/>
          <w:szCs w:val="28"/>
        </w:rPr>
        <w:t>РЕШИЛА:</w:t>
      </w:r>
      <w:r w:rsidR="00DB5C4E" w:rsidRPr="00DB5C4E">
        <w:rPr>
          <w:rFonts w:ascii="Liberation Serif" w:hAnsi="Liberation Serif"/>
          <w:sz w:val="28"/>
        </w:rPr>
        <w:t xml:space="preserve"> </w:t>
      </w:r>
    </w:p>
    <w:p w:rsidR="007F1780" w:rsidRPr="00B01FE8" w:rsidRDefault="00DB5C4E" w:rsidP="00B01FE8">
      <w:pPr>
        <w:autoSpaceDE w:val="0"/>
        <w:autoSpaceDN w:val="0"/>
        <w:adjustRightInd w:val="0"/>
        <w:ind w:firstLine="709"/>
        <w:jc w:val="both"/>
        <w:rPr>
          <w:rFonts w:ascii="Liberation Serif" w:hAnsi="Liberation Serif"/>
          <w:bCs/>
          <w:sz w:val="28"/>
          <w:szCs w:val="28"/>
        </w:rPr>
      </w:pPr>
      <w:r w:rsidRPr="00704C37">
        <w:rPr>
          <w:rFonts w:ascii="Liberation Serif" w:hAnsi="Liberation Serif"/>
          <w:sz w:val="28"/>
        </w:rPr>
        <w:t xml:space="preserve">1. </w:t>
      </w:r>
      <w:proofErr w:type="gramStart"/>
      <w:r w:rsidR="00085452" w:rsidRPr="00501C3A">
        <w:rPr>
          <w:rFonts w:ascii="Liberation Serif" w:hAnsi="Liberation Serif"/>
          <w:sz w:val="28"/>
        </w:rPr>
        <w:t xml:space="preserve">Внести изменения в Положение </w:t>
      </w:r>
      <w:r w:rsidR="00085452" w:rsidRPr="00501C3A">
        <w:rPr>
          <w:rFonts w:ascii="Liberation Serif" w:hAnsi="Liberation Serif"/>
          <w:sz w:val="28"/>
          <w:szCs w:val="28"/>
        </w:rPr>
        <w:t xml:space="preserve">о территориальном общественном самоуправлении в Каменск-Уральском городском округе, утвержденное </w:t>
      </w:r>
      <w:r w:rsidR="00B01FE8">
        <w:rPr>
          <w:rFonts w:ascii="Liberation Serif" w:hAnsi="Liberation Serif"/>
          <w:bCs/>
          <w:sz w:val="28"/>
          <w:szCs w:val="28"/>
        </w:rPr>
        <w:t>решением Думы Каменск-Уральского городского округа от 24.02.2021 № 805</w:t>
      </w:r>
      <w:r w:rsidR="00DC15E5">
        <w:rPr>
          <w:rFonts w:ascii="Liberation Serif" w:hAnsi="Liberation Serif"/>
          <w:bCs/>
          <w:sz w:val="28"/>
          <w:szCs w:val="28"/>
        </w:rPr>
        <w:t xml:space="preserve"> </w:t>
      </w:r>
      <w:r w:rsidR="00B01FE8">
        <w:rPr>
          <w:rFonts w:ascii="Liberation Serif" w:hAnsi="Liberation Serif"/>
          <w:bCs/>
          <w:sz w:val="28"/>
          <w:szCs w:val="28"/>
        </w:rPr>
        <w:t xml:space="preserve"> (в редакции решения Думы Каменск-Уральского городского округа</w:t>
      </w:r>
      <w:proofErr w:type="gramEnd"/>
      <w:r w:rsidR="00B01FE8">
        <w:rPr>
          <w:rFonts w:ascii="Liberation Serif" w:hAnsi="Liberation Serif"/>
          <w:bCs/>
          <w:sz w:val="28"/>
          <w:szCs w:val="28"/>
        </w:rPr>
        <w:t xml:space="preserve"> </w:t>
      </w:r>
      <w:r w:rsidR="00DC15E5">
        <w:rPr>
          <w:rFonts w:ascii="Liberation Serif" w:hAnsi="Liberation Serif"/>
          <w:bCs/>
          <w:sz w:val="28"/>
          <w:szCs w:val="28"/>
        </w:rPr>
        <w:t xml:space="preserve">                 </w:t>
      </w:r>
      <w:r w:rsidR="00B01FE8">
        <w:rPr>
          <w:rFonts w:ascii="Liberation Serif" w:hAnsi="Liberation Serif"/>
          <w:bCs/>
          <w:sz w:val="28"/>
          <w:szCs w:val="28"/>
        </w:rPr>
        <w:t>от 27.08.2025 № 548) «Об утверждении</w:t>
      </w:r>
      <w:r w:rsidR="00B01FE8">
        <w:rPr>
          <w:rFonts w:ascii="Liberation Serif" w:hAnsi="Liberation Serif"/>
          <w:sz w:val="28"/>
          <w:szCs w:val="28"/>
        </w:rPr>
        <w:t xml:space="preserve"> Положения о территориальном общественном самоуправлении в Каменск-Уральском городском округе»</w:t>
      </w:r>
      <w:r w:rsidR="00DC15E5">
        <w:rPr>
          <w:rFonts w:ascii="Liberation Serif" w:hAnsi="Liberation Serif"/>
          <w:sz w:val="28"/>
          <w:szCs w:val="28"/>
        </w:rPr>
        <w:t xml:space="preserve"> </w:t>
      </w:r>
      <w:r w:rsidR="00B01FE8">
        <w:rPr>
          <w:rFonts w:ascii="Liberation Serif" w:hAnsi="Liberation Serif"/>
          <w:sz w:val="28"/>
          <w:szCs w:val="28"/>
        </w:rPr>
        <w:t xml:space="preserve"> </w:t>
      </w:r>
      <w:r w:rsidR="00085452" w:rsidRPr="00501C3A">
        <w:rPr>
          <w:rFonts w:ascii="Liberation Serif" w:hAnsi="Liberation Serif"/>
          <w:sz w:val="28"/>
          <w:szCs w:val="28"/>
        </w:rPr>
        <w:t>(далее</w:t>
      </w:r>
      <w:r w:rsidR="0023433C" w:rsidRPr="00501C3A">
        <w:rPr>
          <w:rFonts w:ascii="Liberation Serif" w:hAnsi="Liberation Serif"/>
          <w:sz w:val="28"/>
          <w:szCs w:val="28"/>
        </w:rPr>
        <w:t xml:space="preserve"> </w:t>
      </w:r>
      <w:r w:rsidR="0023433C" w:rsidRPr="00501C3A">
        <w:rPr>
          <w:rFonts w:ascii="Liberation Serif" w:hAnsi="Liberation Serif"/>
          <w:bCs/>
          <w:sz w:val="28"/>
          <w:szCs w:val="28"/>
        </w:rPr>
        <w:t xml:space="preserve">– </w:t>
      </w:r>
      <w:r w:rsidR="00B01FE8">
        <w:rPr>
          <w:rFonts w:ascii="Liberation Serif" w:hAnsi="Liberation Serif"/>
          <w:sz w:val="28"/>
          <w:szCs w:val="28"/>
        </w:rPr>
        <w:t>Положение), признав подпункт 2 пункта 5.8 Положения утратившим силу.</w:t>
      </w:r>
    </w:p>
    <w:p w:rsidR="00DB5C4E" w:rsidRPr="00501C3A" w:rsidRDefault="00DB5C4E" w:rsidP="00DB5C4E">
      <w:pPr>
        <w:jc w:val="both"/>
        <w:rPr>
          <w:rFonts w:ascii="Liberation Serif" w:hAnsi="Liberation Serif" w:cs="Liberation Serif"/>
          <w:sz w:val="28"/>
          <w:szCs w:val="28"/>
        </w:rPr>
      </w:pPr>
      <w:r w:rsidRPr="00501C3A">
        <w:rPr>
          <w:rFonts w:ascii="Liberation Serif" w:hAnsi="Liberation Serif" w:cs="Liberation Serif"/>
          <w:sz w:val="28"/>
          <w:szCs w:val="28"/>
        </w:rPr>
        <w:tab/>
      </w:r>
      <w:r w:rsidR="00B01FE8">
        <w:rPr>
          <w:rFonts w:ascii="Liberation Serif" w:hAnsi="Liberation Serif" w:cs="Liberation Serif"/>
          <w:sz w:val="28"/>
          <w:szCs w:val="28"/>
        </w:rPr>
        <w:t>2</w:t>
      </w:r>
      <w:r w:rsidRPr="00501C3A">
        <w:rPr>
          <w:rFonts w:ascii="Liberation Serif" w:hAnsi="Liberation Serif" w:cs="Liberation Serif"/>
          <w:sz w:val="28"/>
          <w:szCs w:val="28"/>
        </w:rPr>
        <w:t xml:space="preserve">. Опубликовать настоящее решение в газете «Каменский рабочий» </w:t>
      </w:r>
      <w:r w:rsidR="00DC15E5">
        <w:rPr>
          <w:rFonts w:ascii="Liberation Serif" w:hAnsi="Liberation Serif" w:cs="Liberation Serif"/>
          <w:sz w:val="28"/>
          <w:szCs w:val="28"/>
        </w:rPr>
        <w:t xml:space="preserve">         </w:t>
      </w:r>
      <w:r w:rsidRPr="00501C3A">
        <w:rPr>
          <w:rFonts w:ascii="Liberation Serif" w:hAnsi="Liberation Serif" w:cs="Liberation Serif"/>
          <w:sz w:val="28"/>
          <w:szCs w:val="28"/>
        </w:rPr>
        <w:t>и разместить на официальном сайте муниципального образования.</w:t>
      </w:r>
    </w:p>
    <w:p w:rsidR="00DB5C4E" w:rsidRPr="00501C3A" w:rsidRDefault="00B01FE8" w:rsidP="0089098B">
      <w:pPr>
        <w:pStyle w:val="ConsNormal"/>
        <w:ind w:firstLine="709"/>
        <w:jc w:val="both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3</w:t>
      </w:r>
      <w:r w:rsidR="00DB5C4E" w:rsidRPr="00501C3A">
        <w:rPr>
          <w:rFonts w:ascii="Liberation Serif" w:hAnsi="Liberation Serif"/>
          <w:sz w:val="28"/>
          <w:szCs w:val="28"/>
        </w:rPr>
        <w:t xml:space="preserve">. Контроль исполнения настоящего решения возложить на комитет </w:t>
      </w:r>
      <w:r w:rsidR="00DC15E5">
        <w:rPr>
          <w:rFonts w:ascii="Liberation Serif" w:hAnsi="Liberation Serif"/>
          <w:sz w:val="28"/>
          <w:szCs w:val="28"/>
        </w:rPr>
        <w:t xml:space="preserve">      </w:t>
      </w:r>
      <w:r w:rsidR="00DB5C4E" w:rsidRPr="00501C3A">
        <w:rPr>
          <w:rFonts w:ascii="Liberation Serif" w:hAnsi="Liberation Serif"/>
          <w:sz w:val="28"/>
          <w:szCs w:val="28"/>
        </w:rPr>
        <w:t>по законодательству и местному самоуправлению (</w:t>
      </w:r>
      <w:r w:rsidR="00A9612B" w:rsidRPr="00501C3A">
        <w:rPr>
          <w:rFonts w:ascii="Liberation Serif" w:hAnsi="Liberation Serif"/>
          <w:sz w:val="28"/>
          <w:szCs w:val="28"/>
        </w:rPr>
        <w:t>Казимирская А.Г</w:t>
      </w:r>
      <w:r w:rsidR="00DB5C4E" w:rsidRPr="00501C3A">
        <w:rPr>
          <w:rFonts w:ascii="Liberation Serif" w:hAnsi="Liberation Serif"/>
          <w:sz w:val="28"/>
          <w:szCs w:val="28"/>
        </w:rPr>
        <w:t>.).</w:t>
      </w:r>
    </w:p>
    <w:p w:rsidR="00DB5C4E" w:rsidRPr="00501C3A" w:rsidRDefault="00DB5C4E" w:rsidP="00DB5C4E">
      <w:pPr>
        <w:jc w:val="both"/>
        <w:rPr>
          <w:rFonts w:ascii="Liberation Serif" w:hAnsi="Liberation Serif"/>
          <w:sz w:val="28"/>
          <w:szCs w:val="28"/>
        </w:rPr>
      </w:pPr>
    </w:p>
    <w:p w:rsidR="00DB5C4E" w:rsidRPr="00501C3A" w:rsidRDefault="00DB5C4E" w:rsidP="00DB5C4E">
      <w:pPr>
        <w:jc w:val="both"/>
        <w:rPr>
          <w:rFonts w:ascii="Liberation Serif" w:hAnsi="Liberation Serif"/>
          <w:sz w:val="28"/>
          <w:szCs w:val="28"/>
        </w:rPr>
      </w:pPr>
    </w:p>
    <w:p w:rsidR="00DB5C4E" w:rsidRPr="00501C3A" w:rsidRDefault="00DB5C4E" w:rsidP="00DB5C4E">
      <w:pPr>
        <w:jc w:val="both"/>
        <w:rPr>
          <w:rFonts w:ascii="Liberation Serif" w:hAnsi="Liberation Serif"/>
          <w:sz w:val="28"/>
          <w:szCs w:val="28"/>
        </w:rPr>
      </w:pPr>
      <w:r w:rsidRPr="00501C3A">
        <w:rPr>
          <w:rFonts w:ascii="Liberation Serif" w:hAnsi="Liberation Serif"/>
          <w:sz w:val="28"/>
          <w:szCs w:val="28"/>
        </w:rPr>
        <w:t>Председатель Думы</w:t>
      </w:r>
    </w:p>
    <w:p w:rsidR="00DB5C4E" w:rsidRPr="00501C3A" w:rsidRDefault="00DB5C4E" w:rsidP="00DB5C4E">
      <w:pPr>
        <w:jc w:val="both"/>
        <w:rPr>
          <w:rFonts w:ascii="Liberation Serif" w:hAnsi="Liberation Serif"/>
          <w:sz w:val="28"/>
          <w:szCs w:val="28"/>
        </w:rPr>
      </w:pPr>
      <w:r w:rsidRPr="00501C3A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Pr="00501C3A">
        <w:rPr>
          <w:rFonts w:ascii="Liberation Serif" w:hAnsi="Liberation Serif"/>
          <w:sz w:val="28"/>
          <w:szCs w:val="28"/>
        </w:rPr>
        <w:tab/>
      </w:r>
      <w:r w:rsidRPr="00501C3A">
        <w:rPr>
          <w:rFonts w:ascii="Liberation Serif" w:hAnsi="Liberation Serif"/>
          <w:sz w:val="28"/>
          <w:szCs w:val="28"/>
        </w:rPr>
        <w:tab/>
      </w:r>
      <w:r w:rsidRPr="00501C3A">
        <w:rPr>
          <w:rFonts w:ascii="Liberation Serif" w:hAnsi="Liberation Serif"/>
          <w:sz w:val="28"/>
          <w:szCs w:val="28"/>
        </w:rPr>
        <w:tab/>
      </w:r>
      <w:r w:rsidRPr="00501C3A">
        <w:rPr>
          <w:rFonts w:ascii="Liberation Serif" w:hAnsi="Liberation Serif"/>
          <w:sz w:val="28"/>
          <w:szCs w:val="28"/>
        </w:rPr>
        <w:tab/>
      </w:r>
      <w:r w:rsidRPr="00501C3A">
        <w:rPr>
          <w:rFonts w:ascii="Liberation Serif" w:hAnsi="Liberation Serif"/>
          <w:sz w:val="28"/>
          <w:szCs w:val="28"/>
        </w:rPr>
        <w:tab/>
        <w:t xml:space="preserve"> В.И. Пермяков</w:t>
      </w:r>
    </w:p>
    <w:p w:rsidR="00DB5C4E" w:rsidRPr="00501C3A" w:rsidRDefault="00DB5C4E" w:rsidP="00DB5C4E">
      <w:pPr>
        <w:jc w:val="both"/>
        <w:rPr>
          <w:rFonts w:ascii="Liberation Serif" w:hAnsi="Liberation Serif"/>
          <w:sz w:val="28"/>
          <w:szCs w:val="28"/>
        </w:rPr>
      </w:pPr>
    </w:p>
    <w:p w:rsidR="004B08F6" w:rsidRPr="00501C3A" w:rsidRDefault="004B08F6" w:rsidP="00DB5C4E">
      <w:pPr>
        <w:jc w:val="both"/>
        <w:rPr>
          <w:rFonts w:ascii="Liberation Serif" w:hAnsi="Liberation Serif"/>
          <w:sz w:val="28"/>
          <w:szCs w:val="28"/>
        </w:rPr>
      </w:pPr>
    </w:p>
    <w:p w:rsidR="00DB5C4E" w:rsidRPr="00501C3A" w:rsidRDefault="00085452" w:rsidP="00DB5C4E">
      <w:pPr>
        <w:jc w:val="both"/>
        <w:rPr>
          <w:rFonts w:ascii="Liberation Serif" w:hAnsi="Liberation Serif"/>
          <w:sz w:val="28"/>
          <w:szCs w:val="28"/>
        </w:rPr>
      </w:pPr>
      <w:r w:rsidRPr="00501C3A">
        <w:rPr>
          <w:rFonts w:ascii="Liberation Serif" w:hAnsi="Liberation Serif"/>
          <w:sz w:val="28"/>
          <w:szCs w:val="28"/>
        </w:rPr>
        <w:t>Г</w:t>
      </w:r>
      <w:r w:rsidR="0027441E" w:rsidRPr="00501C3A">
        <w:rPr>
          <w:rFonts w:ascii="Liberation Serif" w:hAnsi="Liberation Serif"/>
          <w:sz w:val="28"/>
          <w:szCs w:val="28"/>
        </w:rPr>
        <w:t>лав</w:t>
      </w:r>
      <w:r w:rsidRPr="00501C3A">
        <w:rPr>
          <w:rFonts w:ascii="Liberation Serif" w:hAnsi="Liberation Serif"/>
          <w:sz w:val="28"/>
          <w:szCs w:val="28"/>
        </w:rPr>
        <w:t>а</w:t>
      </w:r>
    </w:p>
    <w:p w:rsidR="00DB5C4E" w:rsidRDefault="00DB5C4E" w:rsidP="00DB5C4E">
      <w:pPr>
        <w:jc w:val="both"/>
        <w:rPr>
          <w:rFonts w:ascii="Liberation Serif" w:hAnsi="Liberation Serif"/>
          <w:sz w:val="28"/>
          <w:szCs w:val="28"/>
        </w:rPr>
      </w:pPr>
      <w:r w:rsidRPr="00501C3A">
        <w:rPr>
          <w:rFonts w:ascii="Liberation Serif" w:hAnsi="Liberation Serif"/>
          <w:sz w:val="28"/>
          <w:szCs w:val="28"/>
        </w:rPr>
        <w:t>Каменск-Уральского городского округа</w:t>
      </w:r>
      <w:r w:rsidR="0027441E" w:rsidRPr="00501C3A">
        <w:rPr>
          <w:rFonts w:ascii="Liberation Serif" w:hAnsi="Liberation Serif"/>
          <w:sz w:val="28"/>
          <w:szCs w:val="28"/>
        </w:rPr>
        <w:tab/>
      </w:r>
      <w:r w:rsidR="0027441E" w:rsidRPr="00501C3A">
        <w:rPr>
          <w:rFonts w:ascii="Liberation Serif" w:hAnsi="Liberation Serif"/>
          <w:sz w:val="28"/>
          <w:szCs w:val="28"/>
        </w:rPr>
        <w:tab/>
      </w:r>
      <w:r w:rsidR="0027441E" w:rsidRPr="00501C3A">
        <w:rPr>
          <w:rFonts w:ascii="Liberation Serif" w:hAnsi="Liberation Serif"/>
          <w:sz w:val="28"/>
          <w:szCs w:val="28"/>
        </w:rPr>
        <w:tab/>
      </w:r>
      <w:r w:rsidR="0027441E" w:rsidRPr="00501C3A">
        <w:rPr>
          <w:rFonts w:ascii="Liberation Serif" w:hAnsi="Liberation Serif"/>
          <w:sz w:val="28"/>
          <w:szCs w:val="28"/>
        </w:rPr>
        <w:tab/>
        <w:t xml:space="preserve">        </w:t>
      </w:r>
      <w:r w:rsidRPr="00501C3A">
        <w:rPr>
          <w:rFonts w:ascii="Liberation Serif" w:hAnsi="Liberation Serif"/>
          <w:sz w:val="28"/>
          <w:szCs w:val="28"/>
        </w:rPr>
        <w:t xml:space="preserve"> А.</w:t>
      </w:r>
      <w:r w:rsidR="0027441E" w:rsidRPr="00501C3A">
        <w:rPr>
          <w:rFonts w:ascii="Liberation Serif" w:hAnsi="Liberation Serif"/>
          <w:sz w:val="28"/>
          <w:szCs w:val="28"/>
        </w:rPr>
        <w:t>А. Герасимов</w:t>
      </w:r>
    </w:p>
    <w:p w:rsidR="00DB5C4E" w:rsidRDefault="00DB5C4E" w:rsidP="00DB5C4E">
      <w:pPr>
        <w:jc w:val="both"/>
        <w:rPr>
          <w:rFonts w:ascii="Liberation Serif" w:hAnsi="Liberation Serif"/>
          <w:sz w:val="28"/>
        </w:rPr>
      </w:pPr>
    </w:p>
    <w:p w:rsidR="00DB5C4E" w:rsidRDefault="00DB5C4E" w:rsidP="00DB5C4E">
      <w:pPr>
        <w:jc w:val="both"/>
        <w:rPr>
          <w:rFonts w:ascii="Liberation Serif" w:hAnsi="Liberation Serif"/>
          <w:sz w:val="28"/>
        </w:rPr>
      </w:pPr>
    </w:p>
    <w:p w:rsidR="00AB39E9" w:rsidRDefault="00AB39E9" w:rsidP="00A912F1">
      <w:pPr>
        <w:jc w:val="both"/>
        <w:rPr>
          <w:rFonts w:ascii="Liberation Serif" w:hAnsi="Liberation Serif"/>
          <w:b/>
          <w:sz w:val="28"/>
          <w:szCs w:val="28"/>
        </w:rPr>
      </w:pPr>
    </w:p>
    <w:p w:rsidR="00E82456" w:rsidRDefault="00E82456" w:rsidP="006E2BAB">
      <w:pPr>
        <w:pStyle w:val="a4"/>
        <w:ind w:left="4820" w:firstLine="0"/>
        <w:rPr>
          <w:rFonts w:ascii="Liberation Serif" w:hAnsi="Liberation Serif"/>
          <w:sz w:val="28"/>
          <w:szCs w:val="28"/>
        </w:rPr>
      </w:pPr>
    </w:p>
    <w:p w:rsidR="00E82456" w:rsidRDefault="00E82456" w:rsidP="006E2BAB">
      <w:pPr>
        <w:pStyle w:val="a4"/>
        <w:ind w:left="4820" w:firstLine="0"/>
        <w:rPr>
          <w:rFonts w:ascii="Liberation Serif" w:hAnsi="Liberation Serif"/>
          <w:sz w:val="28"/>
          <w:szCs w:val="28"/>
        </w:rPr>
      </w:pPr>
    </w:p>
    <w:sectPr w:rsidR="00E82456" w:rsidSect="00E82456">
      <w:headerReference w:type="default" r:id="rId9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411A" w:rsidRDefault="007C411A" w:rsidP="00D50581">
      <w:r>
        <w:separator/>
      </w:r>
    </w:p>
  </w:endnote>
  <w:endnote w:type="continuationSeparator" w:id="0">
    <w:p w:rsidR="007C411A" w:rsidRDefault="007C411A" w:rsidP="00D505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411A" w:rsidRDefault="007C411A" w:rsidP="00D50581">
      <w:r>
        <w:separator/>
      </w:r>
    </w:p>
  </w:footnote>
  <w:footnote w:type="continuationSeparator" w:id="0">
    <w:p w:rsidR="007C411A" w:rsidRDefault="007C411A" w:rsidP="00D505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16725"/>
    </w:sdtPr>
    <w:sdtContent>
      <w:p w:rsidR="00F169A9" w:rsidRDefault="007A1111">
        <w:pPr>
          <w:pStyle w:val="ab"/>
          <w:jc w:val="center"/>
        </w:pPr>
        <w:r>
          <w:fldChar w:fldCharType="begin"/>
        </w:r>
        <w:r w:rsidR="00F169A9">
          <w:instrText xml:space="preserve"> PAGE   \* MERGEFORMAT </w:instrText>
        </w:r>
        <w:r>
          <w:fldChar w:fldCharType="separate"/>
        </w:r>
        <w:r w:rsidR="00B01FE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169A9" w:rsidRDefault="00F169A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744AA"/>
    <w:multiLevelType w:val="multilevel"/>
    <w:tmpl w:val="E9422F3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attachedTemplate r:id="rId1"/>
  <w:stylePaneFormatFilter w:val="3F01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3F8C"/>
    <w:rsid w:val="000019D7"/>
    <w:rsid w:val="0000210D"/>
    <w:rsid w:val="00002AEC"/>
    <w:rsid w:val="00003381"/>
    <w:rsid w:val="00004702"/>
    <w:rsid w:val="000056A1"/>
    <w:rsid w:val="00005BBF"/>
    <w:rsid w:val="000105F2"/>
    <w:rsid w:val="00011ABF"/>
    <w:rsid w:val="000131F9"/>
    <w:rsid w:val="0001372B"/>
    <w:rsid w:val="00016F6F"/>
    <w:rsid w:val="0002085A"/>
    <w:rsid w:val="00021F39"/>
    <w:rsid w:val="000240B2"/>
    <w:rsid w:val="0002565E"/>
    <w:rsid w:val="0002648F"/>
    <w:rsid w:val="000278E5"/>
    <w:rsid w:val="00030B6A"/>
    <w:rsid w:val="000331CA"/>
    <w:rsid w:val="00041CA9"/>
    <w:rsid w:val="0004274D"/>
    <w:rsid w:val="0004428E"/>
    <w:rsid w:val="00046D2A"/>
    <w:rsid w:val="000506A3"/>
    <w:rsid w:val="000506E0"/>
    <w:rsid w:val="00050BAA"/>
    <w:rsid w:val="00056FB1"/>
    <w:rsid w:val="00060AA0"/>
    <w:rsid w:val="00060D41"/>
    <w:rsid w:val="0006150D"/>
    <w:rsid w:val="0006430C"/>
    <w:rsid w:val="00067B33"/>
    <w:rsid w:val="00067FF9"/>
    <w:rsid w:val="00071E83"/>
    <w:rsid w:val="00071EC3"/>
    <w:rsid w:val="00073B26"/>
    <w:rsid w:val="00073F2E"/>
    <w:rsid w:val="000745AC"/>
    <w:rsid w:val="00083796"/>
    <w:rsid w:val="00085452"/>
    <w:rsid w:val="00085D7D"/>
    <w:rsid w:val="00087BAA"/>
    <w:rsid w:val="00087EBA"/>
    <w:rsid w:val="00090A3D"/>
    <w:rsid w:val="0009251E"/>
    <w:rsid w:val="00093250"/>
    <w:rsid w:val="00094795"/>
    <w:rsid w:val="000947C8"/>
    <w:rsid w:val="00097C18"/>
    <w:rsid w:val="00097D39"/>
    <w:rsid w:val="000B262E"/>
    <w:rsid w:val="000B7FBA"/>
    <w:rsid w:val="000C4E58"/>
    <w:rsid w:val="000C5207"/>
    <w:rsid w:val="000C67AB"/>
    <w:rsid w:val="000D0C38"/>
    <w:rsid w:val="000D3421"/>
    <w:rsid w:val="000E3628"/>
    <w:rsid w:val="000E3A20"/>
    <w:rsid w:val="000E61A4"/>
    <w:rsid w:val="000F0580"/>
    <w:rsid w:val="000F28CE"/>
    <w:rsid w:val="000F3360"/>
    <w:rsid w:val="000F393F"/>
    <w:rsid w:val="000F3A9F"/>
    <w:rsid w:val="00104AC5"/>
    <w:rsid w:val="00107ADC"/>
    <w:rsid w:val="001111F1"/>
    <w:rsid w:val="00111D89"/>
    <w:rsid w:val="0012177B"/>
    <w:rsid w:val="00122446"/>
    <w:rsid w:val="001322BC"/>
    <w:rsid w:val="00133698"/>
    <w:rsid w:val="00134A08"/>
    <w:rsid w:val="001369DF"/>
    <w:rsid w:val="00140F12"/>
    <w:rsid w:val="001447B4"/>
    <w:rsid w:val="00156D00"/>
    <w:rsid w:val="001620AE"/>
    <w:rsid w:val="00166765"/>
    <w:rsid w:val="00171873"/>
    <w:rsid w:val="00175465"/>
    <w:rsid w:val="00176BF7"/>
    <w:rsid w:val="001840B2"/>
    <w:rsid w:val="001840C3"/>
    <w:rsid w:val="0018676F"/>
    <w:rsid w:val="001907C0"/>
    <w:rsid w:val="00195849"/>
    <w:rsid w:val="00195E94"/>
    <w:rsid w:val="001A24BF"/>
    <w:rsid w:val="001A51A6"/>
    <w:rsid w:val="001A64CB"/>
    <w:rsid w:val="001A7792"/>
    <w:rsid w:val="001A7A71"/>
    <w:rsid w:val="001B0C98"/>
    <w:rsid w:val="001B4031"/>
    <w:rsid w:val="001B48C3"/>
    <w:rsid w:val="001B4E96"/>
    <w:rsid w:val="001C157D"/>
    <w:rsid w:val="001C2D53"/>
    <w:rsid w:val="001C3FB5"/>
    <w:rsid w:val="001C758F"/>
    <w:rsid w:val="001D0323"/>
    <w:rsid w:val="001D0AB8"/>
    <w:rsid w:val="001D0FDA"/>
    <w:rsid w:val="001E0D98"/>
    <w:rsid w:val="001E2520"/>
    <w:rsid w:val="001E564B"/>
    <w:rsid w:val="001E5F46"/>
    <w:rsid w:val="001E7830"/>
    <w:rsid w:val="001F044E"/>
    <w:rsid w:val="001F08DC"/>
    <w:rsid w:val="001F0EB2"/>
    <w:rsid w:val="001F67DF"/>
    <w:rsid w:val="001F7EF7"/>
    <w:rsid w:val="00201483"/>
    <w:rsid w:val="002017EB"/>
    <w:rsid w:val="0020327A"/>
    <w:rsid w:val="00205627"/>
    <w:rsid w:val="002150E6"/>
    <w:rsid w:val="00217AAE"/>
    <w:rsid w:val="00224F65"/>
    <w:rsid w:val="002260F6"/>
    <w:rsid w:val="0023226A"/>
    <w:rsid w:val="0023433C"/>
    <w:rsid w:val="00246628"/>
    <w:rsid w:val="00246F0B"/>
    <w:rsid w:val="00251F7F"/>
    <w:rsid w:val="00252A12"/>
    <w:rsid w:val="0025509D"/>
    <w:rsid w:val="00256B4B"/>
    <w:rsid w:val="00257850"/>
    <w:rsid w:val="0026234B"/>
    <w:rsid w:val="00262C01"/>
    <w:rsid w:val="0027441E"/>
    <w:rsid w:val="00274971"/>
    <w:rsid w:val="00274A90"/>
    <w:rsid w:val="002820B7"/>
    <w:rsid w:val="002A3ADB"/>
    <w:rsid w:val="002A72E8"/>
    <w:rsid w:val="002B6244"/>
    <w:rsid w:val="002C0233"/>
    <w:rsid w:val="002C24C7"/>
    <w:rsid w:val="002D1554"/>
    <w:rsid w:val="002D1F29"/>
    <w:rsid w:val="002E429F"/>
    <w:rsid w:val="002E4CBD"/>
    <w:rsid w:val="002F07E6"/>
    <w:rsid w:val="002F1092"/>
    <w:rsid w:val="002F1588"/>
    <w:rsid w:val="002F24AD"/>
    <w:rsid w:val="002F2AB6"/>
    <w:rsid w:val="002F2EA1"/>
    <w:rsid w:val="002F4F6C"/>
    <w:rsid w:val="002F71BC"/>
    <w:rsid w:val="00301773"/>
    <w:rsid w:val="00303413"/>
    <w:rsid w:val="00303B72"/>
    <w:rsid w:val="003042CC"/>
    <w:rsid w:val="00305381"/>
    <w:rsid w:val="0030677E"/>
    <w:rsid w:val="00306AEA"/>
    <w:rsid w:val="00311136"/>
    <w:rsid w:val="00313C75"/>
    <w:rsid w:val="00314E0E"/>
    <w:rsid w:val="0032040F"/>
    <w:rsid w:val="003254C1"/>
    <w:rsid w:val="0032553D"/>
    <w:rsid w:val="0032572B"/>
    <w:rsid w:val="003260D0"/>
    <w:rsid w:val="003264D6"/>
    <w:rsid w:val="00326C08"/>
    <w:rsid w:val="003311E6"/>
    <w:rsid w:val="00333572"/>
    <w:rsid w:val="0033363A"/>
    <w:rsid w:val="00333A9F"/>
    <w:rsid w:val="00333FEA"/>
    <w:rsid w:val="0033547E"/>
    <w:rsid w:val="003366BD"/>
    <w:rsid w:val="00337444"/>
    <w:rsid w:val="00343B0C"/>
    <w:rsid w:val="00343C96"/>
    <w:rsid w:val="00344AE8"/>
    <w:rsid w:val="00346631"/>
    <w:rsid w:val="00347A52"/>
    <w:rsid w:val="00347C66"/>
    <w:rsid w:val="003512B0"/>
    <w:rsid w:val="00352B7E"/>
    <w:rsid w:val="003552AC"/>
    <w:rsid w:val="003553BE"/>
    <w:rsid w:val="003561D9"/>
    <w:rsid w:val="003612BE"/>
    <w:rsid w:val="00365622"/>
    <w:rsid w:val="00366062"/>
    <w:rsid w:val="00370C3A"/>
    <w:rsid w:val="00372F46"/>
    <w:rsid w:val="00374C89"/>
    <w:rsid w:val="00376C49"/>
    <w:rsid w:val="00377536"/>
    <w:rsid w:val="00384218"/>
    <w:rsid w:val="00384B0B"/>
    <w:rsid w:val="00385CBA"/>
    <w:rsid w:val="003943DE"/>
    <w:rsid w:val="00395B63"/>
    <w:rsid w:val="0039722C"/>
    <w:rsid w:val="00397907"/>
    <w:rsid w:val="00397E4C"/>
    <w:rsid w:val="003A15FE"/>
    <w:rsid w:val="003A18EB"/>
    <w:rsid w:val="003A26E9"/>
    <w:rsid w:val="003A3480"/>
    <w:rsid w:val="003A7999"/>
    <w:rsid w:val="003B6E03"/>
    <w:rsid w:val="003C1AF7"/>
    <w:rsid w:val="003C3899"/>
    <w:rsid w:val="003C4883"/>
    <w:rsid w:val="003D2E98"/>
    <w:rsid w:val="003D6B00"/>
    <w:rsid w:val="003E1A16"/>
    <w:rsid w:val="003E2CB6"/>
    <w:rsid w:val="003E3070"/>
    <w:rsid w:val="003E6383"/>
    <w:rsid w:val="003E6554"/>
    <w:rsid w:val="003E6895"/>
    <w:rsid w:val="003E715A"/>
    <w:rsid w:val="003F2DFA"/>
    <w:rsid w:val="003F6459"/>
    <w:rsid w:val="003F7CD7"/>
    <w:rsid w:val="00403AD8"/>
    <w:rsid w:val="004044D6"/>
    <w:rsid w:val="00411D93"/>
    <w:rsid w:val="00414361"/>
    <w:rsid w:val="004143BE"/>
    <w:rsid w:val="00417BDD"/>
    <w:rsid w:val="0042274F"/>
    <w:rsid w:val="0043028A"/>
    <w:rsid w:val="004305FA"/>
    <w:rsid w:val="00432EFE"/>
    <w:rsid w:val="00435E56"/>
    <w:rsid w:val="00440755"/>
    <w:rsid w:val="0044509D"/>
    <w:rsid w:val="00462A84"/>
    <w:rsid w:val="00463B7A"/>
    <w:rsid w:val="004678FE"/>
    <w:rsid w:val="00471428"/>
    <w:rsid w:val="0047333E"/>
    <w:rsid w:val="00475D87"/>
    <w:rsid w:val="0048006C"/>
    <w:rsid w:val="0048182E"/>
    <w:rsid w:val="00483C3E"/>
    <w:rsid w:val="00483DDB"/>
    <w:rsid w:val="004935F8"/>
    <w:rsid w:val="00494A2C"/>
    <w:rsid w:val="00495E31"/>
    <w:rsid w:val="00496E06"/>
    <w:rsid w:val="004A14E8"/>
    <w:rsid w:val="004B08F6"/>
    <w:rsid w:val="004B0D4D"/>
    <w:rsid w:val="004C2CD3"/>
    <w:rsid w:val="004C3D72"/>
    <w:rsid w:val="004D1499"/>
    <w:rsid w:val="004D6478"/>
    <w:rsid w:val="004D73B5"/>
    <w:rsid w:val="004E0053"/>
    <w:rsid w:val="004E097E"/>
    <w:rsid w:val="004E14DA"/>
    <w:rsid w:val="004E1EB0"/>
    <w:rsid w:val="004F054E"/>
    <w:rsid w:val="004F3013"/>
    <w:rsid w:val="004F3F1F"/>
    <w:rsid w:val="004F4246"/>
    <w:rsid w:val="004F4BA9"/>
    <w:rsid w:val="004F5610"/>
    <w:rsid w:val="004F7115"/>
    <w:rsid w:val="004F7439"/>
    <w:rsid w:val="005002FB"/>
    <w:rsid w:val="00501C3A"/>
    <w:rsid w:val="005022A4"/>
    <w:rsid w:val="00504371"/>
    <w:rsid w:val="00507099"/>
    <w:rsid w:val="00513F37"/>
    <w:rsid w:val="00517818"/>
    <w:rsid w:val="00522998"/>
    <w:rsid w:val="00522D7F"/>
    <w:rsid w:val="00526F7C"/>
    <w:rsid w:val="00530AE9"/>
    <w:rsid w:val="00531B5A"/>
    <w:rsid w:val="00532A70"/>
    <w:rsid w:val="00533B2B"/>
    <w:rsid w:val="00536788"/>
    <w:rsid w:val="00542697"/>
    <w:rsid w:val="00543065"/>
    <w:rsid w:val="00546A73"/>
    <w:rsid w:val="00547250"/>
    <w:rsid w:val="00551733"/>
    <w:rsid w:val="00554112"/>
    <w:rsid w:val="00555AC1"/>
    <w:rsid w:val="00555DA3"/>
    <w:rsid w:val="005566BC"/>
    <w:rsid w:val="00562964"/>
    <w:rsid w:val="005630CD"/>
    <w:rsid w:val="00563A18"/>
    <w:rsid w:val="0056420C"/>
    <w:rsid w:val="00565C05"/>
    <w:rsid w:val="00567FB6"/>
    <w:rsid w:val="005717F7"/>
    <w:rsid w:val="00573B3C"/>
    <w:rsid w:val="005746C5"/>
    <w:rsid w:val="005748B8"/>
    <w:rsid w:val="00574E0A"/>
    <w:rsid w:val="00576713"/>
    <w:rsid w:val="005823B6"/>
    <w:rsid w:val="00584A6B"/>
    <w:rsid w:val="00585283"/>
    <w:rsid w:val="00587CA7"/>
    <w:rsid w:val="005934BA"/>
    <w:rsid w:val="005A1AB3"/>
    <w:rsid w:val="005A2036"/>
    <w:rsid w:val="005B2E32"/>
    <w:rsid w:val="005C0079"/>
    <w:rsid w:val="005C045E"/>
    <w:rsid w:val="005C198A"/>
    <w:rsid w:val="005C3DD4"/>
    <w:rsid w:val="005C5494"/>
    <w:rsid w:val="005D000B"/>
    <w:rsid w:val="005D02F4"/>
    <w:rsid w:val="005D0ACB"/>
    <w:rsid w:val="005D2A18"/>
    <w:rsid w:val="005D3021"/>
    <w:rsid w:val="005D7381"/>
    <w:rsid w:val="005D7A0E"/>
    <w:rsid w:val="005E44BC"/>
    <w:rsid w:val="005E4B23"/>
    <w:rsid w:val="005E6074"/>
    <w:rsid w:val="005F758B"/>
    <w:rsid w:val="006005DE"/>
    <w:rsid w:val="00601DE7"/>
    <w:rsid w:val="00602A8D"/>
    <w:rsid w:val="00607DC0"/>
    <w:rsid w:val="00611253"/>
    <w:rsid w:val="0061183A"/>
    <w:rsid w:val="00611E56"/>
    <w:rsid w:val="00612967"/>
    <w:rsid w:val="00612D10"/>
    <w:rsid w:val="00616953"/>
    <w:rsid w:val="00620729"/>
    <w:rsid w:val="00622420"/>
    <w:rsid w:val="00622E15"/>
    <w:rsid w:val="006265FC"/>
    <w:rsid w:val="006269B3"/>
    <w:rsid w:val="00641184"/>
    <w:rsid w:val="00644CC5"/>
    <w:rsid w:val="00645223"/>
    <w:rsid w:val="00645431"/>
    <w:rsid w:val="006476B1"/>
    <w:rsid w:val="00652BFD"/>
    <w:rsid w:val="00652D4E"/>
    <w:rsid w:val="00653B01"/>
    <w:rsid w:val="00653E89"/>
    <w:rsid w:val="006559CB"/>
    <w:rsid w:val="006638DB"/>
    <w:rsid w:val="0066539C"/>
    <w:rsid w:val="00665B49"/>
    <w:rsid w:val="00665C17"/>
    <w:rsid w:val="00666A61"/>
    <w:rsid w:val="006676AE"/>
    <w:rsid w:val="00675C0C"/>
    <w:rsid w:val="00683C69"/>
    <w:rsid w:val="0068422C"/>
    <w:rsid w:val="00684BCE"/>
    <w:rsid w:val="00693BEE"/>
    <w:rsid w:val="006949E7"/>
    <w:rsid w:val="00695946"/>
    <w:rsid w:val="006A1F40"/>
    <w:rsid w:val="006A3A0B"/>
    <w:rsid w:val="006A40A7"/>
    <w:rsid w:val="006A4AD9"/>
    <w:rsid w:val="006A6A7F"/>
    <w:rsid w:val="006B0215"/>
    <w:rsid w:val="006B3950"/>
    <w:rsid w:val="006B62D9"/>
    <w:rsid w:val="006C0CD8"/>
    <w:rsid w:val="006C0F06"/>
    <w:rsid w:val="006C1506"/>
    <w:rsid w:val="006C1712"/>
    <w:rsid w:val="006C1FA7"/>
    <w:rsid w:val="006C2BBC"/>
    <w:rsid w:val="006C6C5E"/>
    <w:rsid w:val="006D0C6F"/>
    <w:rsid w:val="006D3A9E"/>
    <w:rsid w:val="006D47DF"/>
    <w:rsid w:val="006D4A44"/>
    <w:rsid w:val="006D74A7"/>
    <w:rsid w:val="006D7C38"/>
    <w:rsid w:val="006E2BAB"/>
    <w:rsid w:val="006E380D"/>
    <w:rsid w:val="006E4080"/>
    <w:rsid w:val="006E6742"/>
    <w:rsid w:val="006F1B66"/>
    <w:rsid w:val="006F257B"/>
    <w:rsid w:val="00700A3A"/>
    <w:rsid w:val="00702165"/>
    <w:rsid w:val="00704C37"/>
    <w:rsid w:val="007060AF"/>
    <w:rsid w:val="00706F80"/>
    <w:rsid w:val="00716233"/>
    <w:rsid w:val="00717318"/>
    <w:rsid w:val="00720985"/>
    <w:rsid w:val="00730E50"/>
    <w:rsid w:val="0073607F"/>
    <w:rsid w:val="00742F79"/>
    <w:rsid w:val="0074507F"/>
    <w:rsid w:val="00750599"/>
    <w:rsid w:val="00750E48"/>
    <w:rsid w:val="0075136A"/>
    <w:rsid w:val="007516E7"/>
    <w:rsid w:val="00757351"/>
    <w:rsid w:val="00757989"/>
    <w:rsid w:val="00760B40"/>
    <w:rsid w:val="00762D9C"/>
    <w:rsid w:val="00771B43"/>
    <w:rsid w:val="007747F8"/>
    <w:rsid w:val="00781E33"/>
    <w:rsid w:val="00782E5C"/>
    <w:rsid w:val="00783AA0"/>
    <w:rsid w:val="00794AA2"/>
    <w:rsid w:val="00795A62"/>
    <w:rsid w:val="00796055"/>
    <w:rsid w:val="0079768C"/>
    <w:rsid w:val="007A1111"/>
    <w:rsid w:val="007A4107"/>
    <w:rsid w:val="007A48DA"/>
    <w:rsid w:val="007A5443"/>
    <w:rsid w:val="007A63A3"/>
    <w:rsid w:val="007A64EE"/>
    <w:rsid w:val="007B15BE"/>
    <w:rsid w:val="007B1614"/>
    <w:rsid w:val="007B330B"/>
    <w:rsid w:val="007B4C67"/>
    <w:rsid w:val="007B5572"/>
    <w:rsid w:val="007C411A"/>
    <w:rsid w:val="007C5AE7"/>
    <w:rsid w:val="007C6332"/>
    <w:rsid w:val="007C6CAF"/>
    <w:rsid w:val="007C7B7F"/>
    <w:rsid w:val="007D050E"/>
    <w:rsid w:val="007D56AA"/>
    <w:rsid w:val="007D5CF8"/>
    <w:rsid w:val="007D7EF6"/>
    <w:rsid w:val="007E0816"/>
    <w:rsid w:val="007E4F17"/>
    <w:rsid w:val="007E621E"/>
    <w:rsid w:val="007E7578"/>
    <w:rsid w:val="007E796A"/>
    <w:rsid w:val="007E7D03"/>
    <w:rsid w:val="007F09A6"/>
    <w:rsid w:val="007F15BB"/>
    <w:rsid w:val="007F1780"/>
    <w:rsid w:val="007F721F"/>
    <w:rsid w:val="007F722B"/>
    <w:rsid w:val="007F784B"/>
    <w:rsid w:val="008058ED"/>
    <w:rsid w:val="008074BD"/>
    <w:rsid w:val="008103B4"/>
    <w:rsid w:val="00816D07"/>
    <w:rsid w:val="00821C7A"/>
    <w:rsid w:val="008307AA"/>
    <w:rsid w:val="008351FC"/>
    <w:rsid w:val="00841246"/>
    <w:rsid w:val="0085217A"/>
    <w:rsid w:val="00855ABE"/>
    <w:rsid w:val="00863F8C"/>
    <w:rsid w:val="0086572F"/>
    <w:rsid w:val="008665C4"/>
    <w:rsid w:val="00871148"/>
    <w:rsid w:val="0087248F"/>
    <w:rsid w:val="00880F20"/>
    <w:rsid w:val="00883CB1"/>
    <w:rsid w:val="00883D88"/>
    <w:rsid w:val="0088452B"/>
    <w:rsid w:val="0089098B"/>
    <w:rsid w:val="00896CBC"/>
    <w:rsid w:val="00896F0A"/>
    <w:rsid w:val="008A0F54"/>
    <w:rsid w:val="008A33F2"/>
    <w:rsid w:val="008A623E"/>
    <w:rsid w:val="008A767C"/>
    <w:rsid w:val="008B299B"/>
    <w:rsid w:val="008B46B5"/>
    <w:rsid w:val="008C0E41"/>
    <w:rsid w:val="008C540B"/>
    <w:rsid w:val="008C5DBB"/>
    <w:rsid w:val="008C6326"/>
    <w:rsid w:val="008C6980"/>
    <w:rsid w:val="008C7ED4"/>
    <w:rsid w:val="008D4A4D"/>
    <w:rsid w:val="008E103B"/>
    <w:rsid w:val="008E3737"/>
    <w:rsid w:val="008F0375"/>
    <w:rsid w:val="008F05A8"/>
    <w:rsid w:val="008F1F0C"/>
    <w:rsid w:val="008F589F"/>
    <w:rsid w:val="008F65C4"/>
    <w:rsid w:val="00900351"/>
    <w:rsid w:val="00900A6B"/>
    <w:rsid w:val="00901A08"/>
    <w:rsid w:val="009023FE"/>
    <w:rsid w:val="0090545E"/>
    <w:rsid w:val="009072D3"/>
    <w:rsid w:val="00910502"/>
    <w:rsid w:val="00920285"/>
    <w:rsid w:val="0092669D"/>
    <w:rsid w:val="00931C71"/>
    <w:rsid w:val="009360D5"/>
    <w:rsid w:val="009405BF"/>
    <w:rsid w:val="009407CA"/>
    <w:rsid w:val="00943904"/>
    <w:rsid w:val="00944F50"/>
    <w:rsid w:val="00947D4E"/>
    <w:rsid w:val="00952C8E"/>
    <w:rsid w:val="00956960"/>
    <w:rsid w:val="009609D3"/>
    <w:rsid w:val="00964876"/>
    <w:rsid w:val="00966A4B"/>
    <w:rsid w:val="00966FD8"/>
    <w:rsid w:val="00975A1C"/>
    <w:rsid w:val="00976294"/>
    <w:rsid w:val="0097743E"/>
    <w:rsid w:val="009812A1"/>
    <w:rsid w:val="0098585E"/>
    <w:rsid w:val="00987443"/>
    <w:rsid w:val="009907CE"/>
    <w:rsid w:val="00990E04"/>
    <w:rsid w:val="00991141"/>
    <w:rsid w:val="00993E6F"/>
    <w:rsid w:val="0099415A"/>
    <w:rsid w:val="00996E2C"/>
    <w:rsid w:val="00997C39"/>
    <w:rsid w:val="00997E23"/>
    <w:rsid w:val="009A04C6"/>
    <w:rsid w:val="009B4258"/>
    <w:rsid w:val="009B5100"/>
    <w:rsid w:val="009B5A2D"/>
    <w:rsid w:val="009B5C8C"/>
    <w:rsid w:val="009B6971"/>
    <w:rsid w:val="009B7110"/>
    <w:rsid w:val="009B73A8"/>
    <w:rsid w:val="009C1FED"/>
    <w:rsid w:val="009C5C64"/>
    <w:rsid w:val="009C62CC"/>
    <w:rsid w:val="009D184C"/>
    <w:rsid w:val="009D37AB"/>
    <w:rsid w:val="009D4ECD"/>
    <w:rsid w:val="009D504F"/>
    <w:rsid w:val="009D6E80"/>
    <w:rsid w:val="009E24AE"/>
    <w:rsid w:val="009E2920"/>
    <w:rsid w:val="009E2CEC"/>
    <w:rsid w:val="009E2F1B"/>
    <w:rsid w:val="009F1223"/>
    <w:rsid w:val="009F1DFC"/>
    <w:rsid w:val="009F21A4"/>
    <w:rsid w:val="009F4179"/>
    <w:rsid w:val="009F6E5A"/>
    <w:rsid w:val="009F73F7"/>
    <w:rsid w:val="00A059A3"/>
    <w:rsid w:val="00A071E0"/>
    <w:rsid w:val="00A1065D"/>
    <w:rsid w:val="00A1076A"/>
    <w:rsid w:val="00A2282A"/>
    <w:rsid w:val="00A259E4"/>
    <w:rsid w:val="00A26589"/>
    <w:rsid w:val="00A26C0B"/>
    <w:rsid w:val="00A27FF9"/>
    <w:rsid w:val="00A303B2"/>
    <w:rsid w:val="00A31A0C"/>
    <w:rsid w:val="00A33192"/>
    <w:rsid w:val="00A343AA"/>
    <w:rsid w:val="00A402B6"/>
    <w:rsid w:val="00A418D9"/>
    <w:rsid w:val="00A41AE5"/>
    <w:rsid w:val="00A522CE"/>
    <w:rsid w:val="00A534A3"/>
    <w:rsid w:val="00A54666"/>
    <w:rsid w:val="00A55278"/>
    <w:rsid w:val="00A55A8B"/>
    <w:rsid w:val="00A56017"/>
    <w:rsid w:val="00A56780"/>
    <w:rsid w:val="00A6488D"/>
    <w:rsid w:val="00A675AB"/>
    <w:rsid w:val="00A70F77"/>
    <w:rsid w:val="00A72314"/>
    <w:rsid w:val="00A74048"/>
    <w:rsid w:val="00A7484F"/>
    <w:rsid w:val="00A76169"/>
    <w:rsid w:val="00A76D9D"/>
    <w:rsid w:val="00A808B9"/>
    <w:rsid w:val="00A912F1"/>
    <w:rsid w:val="00A9612B"/>
    <w:rsid w:val="00AA0BBE"/>
    <w:rsid w:val="00AB2974"/>
    <w:rsid w:val="00AB39E9"/>
    <w:rsid w:val="00AB4F98"/>
    <w:rsid w:val="00AC0BC3"/>
    <w:rsid w:val="00AD1A0F"/>
    <w:rsid w:val="00AD1D9C"/>
    <w:rsid w:val="00AD4A7E"/>
    <w:rsid w:val="00AD4F70"/>
    <w:rsid w:val="00AD5D51"/>
    <w:rsid w:val="00AE1C41"/>
    <w:rsid w:val="00AE2E0D"/>
    <w:rsid w:val="00AE6431"/>
    <w:rsid w:val="00AF24C2"/>
    <w:rsid w:val="00B01FE8"/>
    <w:rsid w:val="00B03C03"/>
    <w:rsid w:val="00B078C8"/>
    <w:rsid w:val="00B10984"/>
    <w:rsid w:val="00B11B56"/>
    <w:rsid w:val="00B1507C"/>
    <w:rsid w:val="00B15A26"/>
    <w:rsid w:val="00B16EBC"/>
    <w:rsid w:val="00B20742"/>
    <w:rsid w:val="00B23595"/>
    <w:rsid w:val="00B25639"/>
    <w:rsid w:val="00B31094"/>
    <w:rsid w:val="00B36E19"/>
    <w:rsid w:val="00B40235"/>
    <w:rsid w:val="00B4206F"/>
    <w:rsid w:val="00B42071"/>
    <w:rsid w:val="00B4525F"/>
    <w:rsid w:val="00B46E9C"/>
    <w:rsid w:val="00B5744F"/>
    <w:rsid w:val="00B579F2"/>
    <w:rsid w:val="00B61E5F"/>
    <w:rsid w:val="00B74511"/>
    <w:rsid w:val="00B77A24"/>
    <w:rsid w:val="00B83637"/>
    <w:rsid w:val="00B92BD4"/>
    <w:rsid w:val="00B93311"/>
    <w:rsid w:val="00B9461F"/>
    <w:rsid w:val="00B95103"/>
    <w:rsid w:val="00B95DBC"/>
    <w:rsid w:val="00B95F12"/>
    <w:rsid w:val="00B966B2"/>
    <w:rsid w:val="00BA2DAF"/>
    <w:rsid w:val="00BA4725"/>
    <w:rsid w:val="00BA51CD"/>
    <w:rsid w:val="00BA7870"/>
    <w:rsid w:val="00BA7D47"/>
    <w:rsid w:val="00BB3153"/>
    <w:rsid w:val="00BB3667"/>
    <w:rsid w:val="00BB3CA3"/>
    <w:rsid w:val="00BB4EBC"/>
    <w:rsid w:val="00BB7574"/>
    <w:rsid w:val="00BC63AB"/>
    <w:rsid w:val="00BC6549"/>
    <w:rsid w:val="00BC77AC"/>
    <w:rsid w:val="00BD076D"/>
    <w:rsid w:val="00BD07C1"/>
    <w:rsid w:val="00BD2AA7"/>
    <w:rsid w:val="00BD41EF"/>
    <w:rsid w:val="00BD44D5"/>
    <w:rsid w:val="00BF09BB"/>
    <w:rsid w:val="00BF4A18"/>
    <w:rsid w:val="00BF5DDC"/>
    <w:rsid w:val="00BF6E52"/>
    <w:rsid w:val="00BF7F7C"/>
    <w:rsid w:val="00C111B1"/>
    <w:rsid w:val="00C11B9C"/>
    <w:rsid w:val="00C12F46"/>
    <w:rsid w:val="00C15607"/>
    <w:rsid w:val="00C2243E"/>
    <w:rsid w:val="00C229A5"/>
    <w:rsid w:val="00C241AC"/>
    <w:rsid w:val="00C24803"/>
    <w:rsid w:val="00C26C82"/>
    <w:rsid w:val="00C30E43"/>
    <w:rsid w:val="00C330BB"/>
    <w:rsid w:val="00C351FA"/>
    <w:rsid w:val="00C366AD"/>
    <w:rsid w:val="00C37BC2"/>
    <w:rsid w:val="00C419C5"/>
    <w:rsid w:val="00C41A27"/>
    <w:rsid w:val="00C4420F"/>
    <w:rsid w:val="00C4430D"/>
    <w:rsid w:val="00C47161"/>
    <w:rsid w:val="00C47267"/>
    <w:rsid w:val="00C517B7"/>
    <w:rsid w:val="00C55198"/>
    <w:rsid w:val="00C56515"/>
    <w:rsid w:val="00C5691B"/>
    <w:rsid w:val="00C574D4"/>
    <w:rsid w:val="00C61730"/>
    <w:rsid w:val="00C617DF"/>
    <w:rsid w:val="00C64A59"/>
    <w:rsid w:val="00C64D88"/>
    <w:rsid w:val="00C6608F"/>
    <w:rsid w:val="00C66509"/>
    <w:rsid w:val="00C67978"/>
    <w:rsid w:val="00C721E6"/>
    <w:rsid w:val="00C73B6F"/>
    <w:rsid w:val="00C7423D"/>
    <w:rsid w:val="00C75C46"/>
    <w:rsid w:val="00C76609"/>
    <w:rsid w:val="00C824E7"/>
    <w:rsid w:val="00C8290F"/>
    <w:rsid w:val="00C84FEA"/>
    <w:rsid w:val="00C8558F"/>
    <w:rsid w:val="00C85CCA"/>
    <w:rsid w:val="00C92E24"/>
    <w:rsid w:val="00CA0A8B"/>
    <w:rsid w:val="00CA14D7"/>
    <w:rsid w:val="00CA4573"/>
    <w:rsid w:val="00CA4637"/>
    <w:rsid w:val="00CA7853"/>
    <w:rsid w:val="00CA7C1B"/>
    <w:rsid w:val="00CB00D5"/>
    <w:rsid w:val="00CB0D14"/>
    <w:rsid w:val="00CB1021"/>
    <w:rsid w:val="00CB2FC1"/>
    <w:rsid w:val="00CB365D"/>
    <w:rsid w:val="00CB4B06"/>
    <w:rsid w:val="00CB522C"/>
    <w:rsid w:val="00CB77C0"/>
    <w:rsid w:val="00CC0BFB"/>
    <w:rsid w:val="00CC0F74"/>
    <w:rsid w:val="00CC2D68"/>
    <w:rsid w:val="00CC4B37"/>
    <w:rsid w:val="00CD7E2E"/>
    <w:rsid w:val="00CE16A8"/>
    <w:rsid w:val="00CE49AF"/>
    <w:rsid w:val="00CE65C3"/>
    <w:rsid w:val="00CF56D8"/>
    <w:rsid w:val="00CF7251"/>
    <w:rsid w:val="00D01BDD"/>
    <w:rsid w:val="00D025E1"/>
    <w:rsid w:val="00D057B8"/>
    <w:rsid w:val="00D11275"/>
    <w:rsid w:val="00D14B32"/>
    <w:rsid w:val="00D20790"/>
    <w:rsid w:val="00D21F18"/>
    <w:rsid w:val="00D230E8"/>
    <w:rsid w:val="00D31583"/>
    <w:rsid w:val="00D34AC9"/>
    <w:rsid w:val="00D379F1"/>
    <w:rsid w:val="00D37AD1"/>
    <w:rsid w:val="00D4233D"/>
    <w:rsid w:val="00D450E2"/>
    <w:rsid w:val="00D4518A"/>
    <w:rsid w:val="00D451EB"/>
    <w:rsid w:val="00D457E3"/>
    <w:rsid w:val="00D466EE"/>
    <w:rsid w:val="00D46873"/>
    <w:rsid w:val="00D46C61"/>
    <w:rsid w:val="00D4798B"/>
    <w:rsid w:val="00D50581"/>
    <w:rsid w:val="00D52069"/>
    <w:rsid w:val="00D546AF"/>
    <w:rsid w:val="00D57C5C"/>
    <w:rsid w:val="00D608F7"/>
    <w:rsid w:val="00D60C76"/>
    <w:rsid w:val="00D60F6E"/>
    <w:rsid w:val="00D616AB"/>
    <w:rsid w:val="00D65A1B"/>
    <w:rsid w:val="00D661E3"/>
    <w:rsid w:val="00D704E8"/>
    <w:rsid w:val="00D721F2"/>
    <w:rsid w:val="00D7341D"/>
    <w:rsid w:val="00D76492"/>
    <w:rsid w:val="00D7734D"/>
    <w:rsid w:val="00D77DDC"/>
    <w:rsid w:val="00D842D0"/>
    <w:rsid w:val="00D921D5"/>
    <w:rsid w:val="00D9244C"/>
    <w:rsid w:val="00D92912"/>
    <w:rsid w:val="00D93B55"/>
    <w:rsid w:val="00D953A4"/>
    <w:rsid w:val="00D95996"/>
    <w:rsid w:val="00DA0C95"/>
    <w:rsid w:val="00DA1880"/>
    <w:rsid w:val="00DB5C4E"/>
    <w:rsid w:val="00DC15E5"/>
    <w:rsid w:val="00DC1C10"/>
    <w:rsid w:val="00DC3DDB"/>
    <w:rsid w:val="00DC6551"/>
    <w:rsid w:val="00DD0C65"/>
    <w:rsid w:val="00DD2B24"/>
    <w:rsid w:val="00DD3450"/>
    <w:rsid w:val="00DD75F5"/>
    <w:rsid w:val="00DE207E"/>
    <w:rsid w:val="00DE4BE7"/>
    <w:rsid w:val="00DE724D"/>
    <w:rsid w:val="00DF045E"/>
    <w:rsid w:val="00E01FA8"/>
    <w:rsid w:val="00E078D5"/>
    <w:rsid w:val="00E10097"/>
    <w:rsid w:val="00E1200A"/>
    <w:rsid w:val="00E176B2"/>
    <w:rsid w:val="00E21184"/>
    <w:rsid w:val="00E2131D"/>
    <w:rsid w:val="00E2759C"/>
    <w:rsid w:val="00E3245D"/>
    <w:rsid w:val="00E341DB"/>
    <w:rsid w:val="00E365FC"/>
    <w:rsid w:val="00E37E2B"/>
    <w:rsid w:val="00E41CD8"/>
    <w:rsid w:val="00E4397A"/>
    <w:rsid w:val="00E559EB"/>
    <w:rsid w:val="00E55DE8"/>
    <w:rsid w:val="00E6240F"/>
    <w:rsid w:val="00E72EF4"/>
    <w:rsid w:val="00E73267"/>
    <w:rsid w:val="00E744F4"/>
    <w:rsid w:val="00E7782E"/>
    <w:rsid w:val="00E77FB6"/>
    <w:rsid w:val="00E807EB"/>
    <w:rsid w:val="00E80A7A"/>
    <w:rsid w:val="00E82456"/>
    <w:rsid w:val="00E83062"/>
    <w:rsid w:val="00E84303"/>
    <w:rsid w:val="00E85CC3"/>
    <w:rsid w:val="00E85D2B"/>
    <w:rsid w:val="00E86E09"/>
    <w:rsid w:val="00E877D8"/>
    <w:rsid w:val="00E9188E"/>
    <w:rsid w:val="00E938B5"/>
    <w:rsid w:val="00EA02B6"/>
    <w:rsid w:val="00EA1647"/>
    <w:rsid w:val="00EA169B"/>
    <w:rsid w:val="00EA1D1A"/>
    <w:rsid w:val="00EA31BF"/>
    <w:rsid w:val="00EA5350"/>
    <w:rsid w:val="00EA6EB8"/>
    <w:rsid w:val="00EB088A"/>
    <w:rsid w:val="00EB2DEF"/>
    <w:rsid w:val="00EC097D"/>
    <w:rsid w:val="00EC1355"/>
    <w:rsid w:val="00EC29FD"/>
    <w:rsid w:val="00EC49A3"/>
    <w:rsid w:val="00ED2D12"/>
    <w:rsid w:val="00ED3ECB"/>
    <w:rsid w:val="00ED6EAB"/>
    <w:rsid w:val="00ED74C5"/>
    <w:rsid w:val="00EE0099"/>
    <w:rsid w:val="00EE0E98"/>
    <w:rsid w:val="00EE324B"/>
    <w:rsid w:val="00EE4587"/>
    <w:rsid w:val="00F0436F"/>
    <w:rsid w:val="00F04F2A"/>
    <w:rsid w:val="00F06D8C"/>
    <w:rsid w:val="00F070B0"/>
    <w:rsid w:val="00F117D5"/>
    <w:rsid w:val="00F120AB"/>
    <w:rsid w:val="00F14CEA"/>
    <w:rsid w:val="00F164E9"/>
    <w:rsid w:val="00F167D4"/>
    <w:rsid w:val="00F169A9"/>
    <w:rsid w:val="00F21403"/>
    <w:rsid w:val="00F217BD"/>
    <w:rsid w:val="00F25BF5"/>
    <w:rsid w:val="00F35999"/>
    <w:rsid w:val="00F361F8"/>
    <w:rsid w:val="00F42D6D"/>
    <w:rsid w:val="00F4467D"/>
    <w:rsid w:val="00F46CC5"/>
    <w:rsid w:val="00F5014C"/>
    <w:rsid w:val="00F558D2"/>
    <w:rsid w:val="00F57033"/>
    <w:rsid w:val="00F57A9D"/>
    <w:rsid w:val="00F57F54"/>
    <w:rsid w:val="00F60278"/>
    <w:rsid w:val="00F63A5C"/>
    <w:rsid w:val="00F67C80"/>
    <w:rsid w:val="00F71A8A"/>
    <w:rsid w:val="00F747D8"/>
    <w:rsid w:val="00F75536"/>
    <w:rsid w:val="00F8636F"/>
    <w:rsid w:val="00F92C81"/>
    <w:rsid w:val="00F94A33"/>
    <w:rsid w:val="00F97DAE"/>
    <w:rsid w:val="00FA0AF2"/>
    <w:rsid w:val="00FA194B"/>
    <w:rsid w:val="00FA270F"/>
    <w:rsid w:val="00FA3C20"/>
    <w:rsid w:val="00FA3E1D"/>
    <w:rsid w:val="00FB109F"/>
    <w:rsid w:val="00FB10FC"/>
    <w:rsid w:val="00FB1474"/>
    <w:rsid w:val="00FB260E"/>
    <w:rsid w:val="00FB3C16"/>
    <w:rsid w:val="00FB3EEF"/>
    <w:rsid w:val="00FB63C2"/>
    <w:rsid w:val="00FC0CC1"/>
    <w:rsid w:val="00FC1F5B"/>
    <w:rsid w:val="00FC332E"/>
    <w:rsid w:val="00FC35C7"/>
    <w:rsid w:val="00FC4D97"/>
    <w:rsid w:val="00FC588E"/>
    <w:rsid w:val="00FC6D14"/>
    <w:rsid w:val="00FD2AD4"/>
    <w:rsid w:val="00FD4F0A"/>
    <w:rsid w:val="00FD5747"/>
    <w:rsid w:val="00FD7DEC"/>
    <w:rsid w:val="00FD7E57"/>
    <w:rsid w:val="00FD7EF6"/>
    <w:rsid w:val="00FE08AC"/>
    <w:rsid w:val="00FE224B"/>
    <w:rsid w:val="00FE5DAF"/>
    <w:rsid w:val="00FE62BA"/>
    <w:rsid w:val="00FE6978"/>
    <w:rsid w:val="00FE7AC4"/>
    <w:rsid w:val="00FF07E5"/>
    <w:rsid w:val="00FF0DAB"/>
    <w:rsid w:val="00FF270F"/>
    <w:rsid w:val="00FF271D"/>
    <w:rsid w:val="00FF5F80"/>
    <w:rsid w:val="00FF7058"/>
    <w:rsid w:val="00FF7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link w:val="10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6E2BA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1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rsid w:val="00133698"/>
    <w:pPr>
      <w:ind w:firstLine="709"/>
      <w:jc w:val="both"/>
    </w:pPr>
    <w:rPr>
      <w:sz w:val="25"/>
      <w:szCs w:val="24"/>
    </w:rPr>
  </w:style>
  <w:style w:type="paragraph" w:styleId="a6">
    <w:name w:val="Balloon Text"/>
    <w:basedOn w:val="a"/>
    <w:link w:val="a7"/>
    <w:rsid w:val="00FA3C2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rsid w:val="00FA3C20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DB5C4E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8">
    <w:name w:val="Hyperlink"/>
    <w:basedOn w:val="a0"/>
    <w:uiPriority w:val="99"/>
    <w:unhideWhenUsed/>
    <w:rsid w:val="006E2BAB"/>
    <w:rPr>
      <w:color w:val="0000FF" w:themeColor="hyperlink"/>
      <w:u w:val="single"/>
    </w:rPr>
  </w:style>
  <w:style w:type="character" w:customStyle="1" w:styleId="a5">
    <w:name w:val="Основной текст с отступом Знак"/>
    <w:basedOn w:val="a0"/>
    <w:link w:val="a4"/>
    <w:rsid w:val="006E2BAB"/>
    <w:rPr>
      <w:sz w:val="25"/>
      <w:szCs w:val="24"/>
    </w:rPr>
  </w:style>
  <w:style w:type="character" w:customStyle="1" w:styleId="20">
    <w:name w:val="Заголовок 2 Знак"/>
    <w:basedOn w:val="a0"/>
    <w:link w:val="2"/>
    <w:semiHidden/>
    <w:rsid w:val="006E2B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ody Text"/>
    <w:basedOn w:val="a"/>
    <w:link w:val="aa"/>
    <w:rsid w:val="006E2BAB"/>
    <w:pPr>
      <w:spacing w:after="120"/>
    </w:pPr>
  </w:style>
  <w:style w:type="character" w:customStyle="1" w:styleId="aa">
    <w:name w:val="Основной текст Знак"/>
    <w:basedOn w:val="a0"/>
    <w:link w:val="a9"/>
    <w:rsid w:val="006E2BAB"/>
  </w:style>
  <w:style w:type="paragraph" w:styleId="22">
    <w:name w:val="Body Text 2"/>
    <w:basedOn w:val="a"/>
    <w:link w:val="23"/>
    <w:rsid w:val="006E2BAB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rsid w:val="006E2BAB"/>
  </w:style>
  <w:style w:type="paragraph" w:styleId="3">
    <w:name w:val="Body Text Indent 3"/>
    <w:basedOn w:val="a"/>
    <w:link w:val="30"/>
    <w:rsid w:val="006E2BAB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E2BAB"/>
    <w:rPr>
      <w:sz w:val="16"/>
      <w:szCs w:val="16"/>
    </w:rPr>
  </w:style>
  <w:style w:type="paragraph" w:customStyle="1" w:styleId="cb">
    <w:name w:val="cb"/>
    <w:basedOn w:val="a"/>
    <w:rsid w:val="006E2BAB"/>
    <w:pPr>
      <w:spacing w:before="100" w:beforeAutospacing="1" w:after="100" w:afterAutospacing="1"/>
    </w:pPr>
    <w:rPr>
      <w:sz w:val="24"/>
      <w:szCs w:val="24"/>
    </w:rPr>
  </w:style>
  <w:style w:type="paragraph" w:customStyle="1" w:styleId="ConsNonformat">
    <w:name w:val="ConsNonformat"/>
    <w:rsid w:val="006E2BAB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paragraph" w:customStyle="1" w:styleId="ConsTitle">
    <w:name w:val="ConsTitle"/>
    <w:rsid w:val="006E2BAB"/>
    <w:pPr>
      <w:widowControl w:val="0"/>
      <w:autoSpaceDE w:val="0"/>
      <w:autoSpaceDN w:val="0"/>
      <w:adjustRightInd w:val="0"/>
    </w:pPr>
    <w:rPr>
      <w:rFonts w:ascii="Arial" w:hAnsi="Arial"/>
      <w:b/>
      <w:sz w:val="16"/>
    </w:rPr>
  </w:style>
  <w:style w:type="paragraph" w:customStyle="1" w:styleId="ConsCell">
    <w:name w:val="ConsCell"/>
    <w:rsid w:val="006E2BAB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styleId="ab">
    <w:name w:val="header"/>
    <w:basedOn w:val="a"/>
    <w:link w:val="ac"/>
    <w:uiPriority w:val="99"/>
    <w:rsid w:val="00D5058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D50581"/>
  </w:style>
  <w:style w:type="paragraph" w:styleId="ad">
    <w:name w:val="footer"/>
    <w:basedOn w:val="a"/>
    <w:link w:val="ae"/>
    <w:rsid w:val="00D5058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50581"/>
  </w:style>
  <w:style w:type="table" w:styleId="af">
    <w:name w:val="Table Grid"/>
    <w:basedOn w:val="a1"/>
    <w:rsid w:val="00782E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782E5C"/>
    <w:rPr>
      <w:b/>
      <w:iCs/>
      <w:sz w:val="28"/>
      <w:szCs w:val="28"/>
    </w:rPr>
  </w:style>
  <w:style w:type="paragraph" w:customStyle="1" w:styleId="ConsPlusNonformat">
    <w:name w:val="ConsPlusNonformat"/>
    <w:rsid w:val="00EA02B6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3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n1973\Desktop\&#1053;&#1054;&#1042;&#1067;&#1045;%20&#1041;&#1051;&#1040;&#1053;&#1050;&#1048;\&#1053;&#1054;&#1042;&#1067;&#1045;\&#1056;&#1045;&#1064;&#1045;&#1053;&#1048;&#1045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5B60D-9487-4F86-B271-CA2527ABD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РЕШЕНИЕ</Template>
  <TotalTime>0</TotalTime>
  <Pages>1</Pages>
  <Words>164</Words>
  <Characters>1319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Lezhnina</cp:lastModifiedBy>
  <cp:revision>2</cp:revision>
  <cp:lastPrinted>2025-11-01T05:06:00Z</cp:lastPrinted>
  <dcterms:created xsi:type="dcterms:W3CDTF">2025-11-01T05:06:00Z</dcterms:created>
  <dcterms:modified xsi:type="dcterms:W3CDTF">2025-11-01T05:06:00Z</dcterms:modified>
</cp:coreProperties>
</file>