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673FBD" w:rsidRDefault="00083B8F" w:rsidP="00E54913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85pt;margin-top:10.4pt;width:63.6pt;height:61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" filled="f" stroked="f">
            <v:textbox style="mso-fit-shape-to-text:t">
              <w:txbxContent>
                <w:p w:rsidR="00673FBD" w:rsidRDefault="00673FBD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673FBD" w:rsidRDefault="00133698" w:rsidP="00EB088A">
      <w:pPr>
        <w:pStyle w:val="1"/>
        <w:ind w:left="5387"/>
        <w:rPr>
          <w:rFonts w:ascii="Liberation Serif" w:hAnsi="Liberation Serif" w:cs="Liberation Serif"/>
          <w:bCs/>
          <w:iCs w:val="0"/>
        </w:rPr>
      </w:pPr>
    </w:p>
    <w:p w:rsidR="00133698" w:rsidRPr="00673FBD" w:rsidRDefault="00133698" w:rsidP="00EB088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673FBD" w:rsidRDefault="00956960" w:rsidP="00EB088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673FBD" w:rsidRDefault="00956960" w:rsidP="00EB088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673FBD" w:rsidRDefault="00133698" w:rsidP="00EB088A">
      <w:pPr>
        <w:spacing w:before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133698" w:rsidRPr="00673FBD" w:rsidRDefault="00863F8C" w:rsidP="00EB088A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</w:rPr>
        <w:t>ДУМА</w:t>
      </w:r>
      <w:r w:rsidR="00BF6E52" w:rsidRPr="00673FBD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673FBD" w:rsidRDefault="00863F8C" w:rsidP="006B62D9">
      <w:pPr>
        <w:ind w:right="-1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  <w:lang w:val="en-US"/>
        </w:rPr>
        <w:t>VII</w:t>
      </w:r>
      <w:r w:rsidR="0036642C" w:rsidRPr="00673FBD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673FBD">
        <w:rPr>
          <w:rFonts w:ascii="Liberation Serif" w:hAnsi="Liberation Serif" w:cs="Liberation Serif"/>
          <w:b/>
          <w:sz w:val="28"/>
          <w:szCs w:val="28"/>
        </w:rPr>
        <w:t xml:space="preserve"> СОЗЫВ</w:t>
      </w:r>
      <w:r w:rsidR="0088452B" w:rsidRPr="00673FBD">
        <w:rPr>
          <w:rFonts w:ascii="Liberation Serif" w:hAnsi="Liberation Serif" w:cs="Liberation Serif"/>
          <w:b/>
          <w:sz w:val="28"/>
          <w:szCs w:val="28"/>
        </w:rPr>
        <w:br/>
      </w:r>
      <w:r w:rsidRPr="00673FBD">
        <w:rPr>
          <w:rFonts w:ascii="Liberation Serif" w:hAnsi="Liberation Serif" w:cs="Liberation Serif"/>
          <w:b/>
          <w:spacing w:val="50"/>
          <w:sz w:val="28"/>
          <w:szCs w:val="28"/>
        </w:rPr>
        <w:t>РЕШЕНИ</w:t>
      </w:r>
      <w:r w:rsidR="00133698" w:rsidRPr="00673FBD">
        <w:rPr>
          <w:rFonts w:ascii="Liberation Serif" w:hAnsi="Liberation Serif" w:cs="Liberation Serif"/>
          <w:b/>
          <w:spacing w:val="50"/>
          <w:sz w:val="28"/>
          <w:szCs w:val="28"/>
        </w:rPr>
        <w:t>Е</w:t>
      </w:r>
    </w:p>
    <w:p w:rsidR="00A6484E" w:rsidRDefault="00083B8F" w:rsidP="00E54913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029EF" w:rsidRPr="00673FBD">
        <w:rPr>
          <w:rFonts w:ascii="Liberation Serif" w:hAnsi="Liberation Serif" w:cs="Liberation Serif"/>
          <w:sz w:val="28"/>
          <w:szCs w:val="28"/>
        </w:rPr>
        <w:t>от</w:t>
      </w:r>
      <w:r w:rsidR="00751F08">
        <w:rPr>
          <w:rFonts w:ascii="Liberation Serif" w:hAnsi="Liberation Serif" w:cs="Liberation Serif"/>
          <w:sz w:val="28"/>
          <w:szCs w:val="28"/>
        </w:rPr>
        <w:t xml:space="preserve">__________ </w:t>
      </w:r>
      <w:r w:rsidR="00C029EF" w:rsidRPr="00673FBD">
        <w:rPr>
          <w:rFonts w:ascii="Liberation Serif" w:hAnsi="Liberation Serif" w:cs="Liberation Serif"/>
          <w:sz w:val="28"/>
          <w:szCs w:val="28"/>
        </w:rPr>
        <w:t xml:space="preserve">№ </w:t>
      </w:r>
      <w:r w:rsidR="00751F08">
        <w:rPr>
          <w:rFonts w:ascii="Liberation Serif" w:hAnsi="Liberation Serif" w:cs="Liberation Serif"/>
          <w:sz w:val="28"/>
          <w:szCs w:val="28"/>
        </w:rPr>
        <w:t>____</w:t>
      </w:r>
    </w:p>
    <w:p w:rsidR="00F50006" w:rsidRDefault="00F50006" w:rsidP="00133698">
      <w:pPr>
        <w:rPr>
          <w:rFonts w:ascii="Liberation Serif" w:hAnsi="Liberation Serif" w:cs="Liberation Serif"/>
          <w:sz w:val="28"/>
          <w:szCs w:val="28"/>
        </w:rPr>
      </w:pPr>
    </w:p>
    <w:p w:rsidR="00AE6AAE" w:rsidRPr="00673FBD" w:rsidRDefault="00AE6AAE" w:rsidP="00AE6AAE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</w:rPr>
        <w:t>О внесении изменений в Правила землепользования и застройки</w:t>
      </w:r>
    </w:p>
    <w:p w:rsidR="00D365F1" w:rsidRDefault="00AE6AAE" w:rsidP="00E54913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</w:rPr>
        <w:t>муниципального образования город Каменск-Уральский</w:t>
      </w:r>
    </w:p>
    <w:p w:rsidR="00E54913" w:rsidRPr="00E54913" w:rsidRDefault="00E54913" w:rsidP="00E54913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95FF9" w:rsidRPr="003566CD" w:rsidRDefault="00195FF9" w:rsidP="00195FF9">
      <w:pPr>
        <w:pStyle w:val="a7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566CD">
        <w:rPr>
          <w:rFonts w:ascii="Liberation Serif" w:hAnsi="Liberation Serif" w:cs="Liberation Serif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4739DE" w:rsidRPr="004739DE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 28.04.2022 № 302-ПП «Об установлении на территории Свердловской области отдельных случаев утверждения органами местного самоуправления муниципальных образований, расположенных на территории Свердловской области, генеральных планов поселений, генеральных планов городских округов, правил землепользования и застройки, документации по планировке территории и внесения в них изменений без проведения в 2022, 2023</w:t>
      </w:r>
      <w:r w:rsidR="000231ED">
        <w:rPr>
          <w:rFonts w:ascii="Liberation Serif" w:hAnsi="Liberation Serif" w:cs="Liberation Serif"/>
          <w:sz w:val="28"/>
          <w:szCs w:val="28"/>
        </w:rPr>
        <w:t>,</w:t>
      </w:r>
      <w:r w:rsidR="004739DE" w:rsidRPr="004739DE">
        <w:rPr>
          <w:rFonts w:ascii="Liberation Serif" w:hAnsi="Liberation Serif" w:cs="Liberation Serif"/>
          <w:sz w:val="28"/>
          <w:szCs w:val="28"/>
        </w:rPr>
        <w:t xml:space="preserve"> 2024 </w:t>
      </w:r>
      <w:r w:rsidR="000231ED" w:rsidRPr="004739DE">
        <w:rPr>
          <w:rFonts w:ascii="Liberation Serif" w:hAnsi="Liberation Serif" w:cs="Liberation Serif"/>
          <w:sz w:val="28"/>
          <w:szCs w:val="28"/>
        </w:rPr>
        <w:t>и</w:t>
      </w:r>
      <w:r w:rsidR="000231ED">
        <w:rPr>
          <w:rFonts w:ascii="Liberation Serif" w:hAnsi="Liberation Serif" w:cs="Liberation Serif"/>
          <w:sz w:val="28"/>
          <w:szCs w:val="28"/>
        </w:rPr>
        <w:t xml:space="preserve"> 2025</w:t>
      </w:r>
      <w:r w:rsidR="000231ED" w:rsidRPr="004739DE">
        <w:rPr>
          <w:rFonts w:ascii="Liberation Serif" w:hAnsi="Liberation Serif" w:cs="Liberation Serif"/>
          <w:sz w:val="28"/>
          <w:szCs w:val="28"/>
        </w:rPr>
        <w:t xml:space="preserve"> </w:t>
      </w:r>
      <w:r w:rsidR="004739DE" w:rsidRPr="004739DE">
        <w:rPr>
          <w:rFonts w:ascii="Liberation Serif" w:hAnsi="Liberation Serif" w:cs="Liberation Serif"/>
          <w:sz w:val="28"/>
          <w:szCs w:val="28"/>
        </w:rPr>
        <w:t>годах общественных обсуждений или публичных слушаний по проектам указанных документов»</w:t>
      </w:r>
      <w:r w:rsidR="004739DE">
        <w:rPr>
          <w:rFonts w:ascii="Liberation Serif" w:hAnsi="Liberation Serif" w:cs="Liberation Serif"/>
          <w:sz w:val="28"/>
          <w:szCs w:val="28"/>
        </w:rPr>
        <w:t xml:space="preserve">, </w:t>
      </w:r>
      <w:r w:rsidRPr="003566CD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 в целях реализации градостроительной деятельности, устойчивого развития территории муниципального образования, социальных инфраструктур и обеспечения интересов граждан и их объединений,</w:t>
      </w:r>
      <w:r w:rsidR="001F250D" w:rsidRPr="003566CD">
        <w:rPr>
          <w:rFonts w:ascii="Liberation Serif" w:hAnsi="Liberation Serif" w:cs="Liberation Serif"/>
          <w:sz w:val="28"/>
          <w:szCs w:val="28"/>
        </w:rPr>
        <w:t xml:space="preserve"> </w:t>
      </w:r>
      <w:r w:rsidR="007B72A5" w:rsidRPr="003566CD">
        <w:rPr>
          <w:rFonts w:ascii="Liberation Serif" w:hAnsi="Liberation Serif" w:cs="Liberation Serif"/>
          <w:sz w:val="28"/>
          <w:szCs w:val="28"/>
        </w:rPr>
        <w:t xml:space="preserve">с учетом результатов общественных обсуждений </w:t>
      </w:r>
      <w:r w:rsidRPr="003566CD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</w:p>
    <w:p w:rsidR="00AE6AAE" w:rsidRPr="00673FBD" w:rsidRDefault="00AE6AAE" w:rsidP="00AE6AAE">
      <w:pPr>
        <w:autoSpaceDE w:val="0"/>
        <w:autoSpaceDN w:val="0"/>
        <w:adjustRightInd w:val="0"/>
        <w:ind w:left="-142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673FBD">
        <w:rPr>
          <w:rFonts w:ascii="Liberation Serif" w:hAnsi="Liberation Serif" w:cs="Liberation Serif"/>
          <w:b/>
          <w:sz w:val="28"/>
          <w:szCs w:val="28"/>
        </w:rPr>
        <w:t xml:space="preserve">  РЕШИЛА:</w:t>
      </w:r>
    </w:p>
    <w:p w:rsidR="00622575" w:rsidRDefault="001F250D" w:rsidP="00881E6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E6071A" w:rsidRPr="00673FBD">
        <w:rPr>
          <w:rFonts w:ascii="Liberation Serif" w:hAnsi="Liberation Serif" w:cs="Liberation Serif"/>
          <w:sz w:val="28"/>
          <w:szCs w:val="28"/>
        </w:rPr>
        <w:t>Внести следующие изменения в Схему градостроительного зонирования территории части III «Схема градостроительного зонирования территории. Схемы зон с особыми услов</w:t>
      </w:r>
      <w:r w:rsidR="00673FBD">
        <w:rPr>
          <w:rFonts w:ascii="Liberation Serif" w:hAnsi="Liberation Serif" w:cs="Liberation Serif"/>
          <w:sz w:val="28"/>
          <w:szCs w:val="28"/>
        </w:rPr>
        <w:t xml:space="preserve">иями использования территории» </w:t>
      </w:r>
      <w:r w:rsidR="00E6071A" w:rsidRPr="00673FBD">
        <w:rPr>
          <w:rFonts w:ascii="Liberation Serif" w:hAnsi="Liberation Serif" w:cs="Liberation Serif"/>
          <w:sz w:val="28"/>
          <w:szCs w:val="28"/>
        </w:rPr>
        <w:t>Правил землепользования и застройки муниципального образования город Каменск-Уральский, утвержденны</w:t>
      </w:r>
      <w:r w:rsidR="00BB3FBE" w:rsidRPr="00673FBD">
        <w:rPr>
          <w:rFonts w:ascii="Liberation Serif" w:hAnsi="Liberation Serif" w:cs="Liberation Serif"/>
          <w:sz w:val="28"/>
          <w:szCs w:val="28"/>
        </w:rPr>
        <w:t>х</w:t>
      </w:r>
      <w:r w:rsidR="00E6071A" w:rsidRPr="00673FBD">
        <w:rPr>
          <w:rFonts w:ascii="Liberation Serif" w:hAnsi="Liberation Serif" w:cs="Liberation Serif"/>
          <w:sz w:val="28"/>
          <w:szCs w:val="28"/>
        </w:rPr>
        <w:t xml:space="preserve"> решением Городской Думы города Каменска-Уральского от 28.04.2010 № 202 </w:t>
      </w:r>
      <w:r w:rsidR="00AE6AAE" w:rsidRPr="00673FBD">
        <w:rPr>
          <w:rStyle w:val="apple-style-span"/>
          <w:rFonts w:ascii="Liberation Serif" w:hAnsi="Liberation Serif" w:cs="Liberation Serif"/>
          <w:bCs/>
          <w:sz w:val="28"/>
          <w:szCs w:val="28"/>
        </w:rPr>
        <w:t>(в редакции решений Городской Думы города Каменска-Уральского от 26.01.2011 № 309,</w:t>
      </w:r>
      <w:r w:rsidR="0027570D">
        <w:rPr>
          <w:rStyle w:val="apple-style-span"/>
          <w:rFonts w:ascii="Liberation Serif" w:hAnsi="Liberation Serif" w:cs="Liberation Serif"/>
          <w:bCs/>
          <w:sz w:val="28"/>
          <w:szCs w:val="28"/>
        </w:rPr>
        <w:t xml:space="preserve"> </w:t>
      </w:r>
      <w:r w:rsidR="00AE6AAE" w:rsidRPr="00673FBD">
        <w:rPr>
          <w:rStyle w:val="apple-style-span"/>
          <w:rFonts w:ascii="Liberation Serif" w:hAnsi="Liberation Serif" w:cs="Liberation Serif"/>
          <w:bCs/>
          <w:sz w:val="28"/>
          <w:szCs w:val="28"/>
        </w:rPr>
        <w:t>от 27.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04.2011 № 339,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от 25.05.2011 № 353, от 26.10.2011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415,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 от 23.11.2011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№ 432, от 14.03.2012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№ 465, от 18.04.2012 № 488, от 27.06.2012 № 526, от 19.09.2012 № 568,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от 14.11.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2012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17, от 05.12.2012 № 37, от 26.12</w:t>
      </w:r>
      <w:r w:rsidR="002B4DDA" w:rsidRPr="00673FBD">
        <w:rPr>
          <w:rFonts w:ascii="Liberation Serif" w:hAnsi="Liberation Serif" w:cs="Liberation Serif"/>
          <w:sz w:val="28"/>
          <w:szCs w:val="28"/>
        </w:rPr>
        <w:t>.2012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2B4DDA" w:rsidRPr="00673FBD">
        <w:rPr>
          <w:rFonts w:ascii="Liberation Serif" w:hAnsi="Liberation Serif" w:cs="Liberation Serif"/>
          <w:sz w:val="28"/>
          <w:szCs w:val="28"/>
        </w:rPr>
        <w:t>№ 55,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от </w:t>
      </w:r>
      <w:r w:rsidR="00AE6AAE" w:rsidRPr="00673FBD">
        <w:rPr>
          <w:rFonts w:ascii="Liberation Serif" w:hAnsi="Liberation Serif" w:cs="Liberation Serif"/>
          <w:sz w:val="28"/>
          <w:szCs w:val="28"/>
        </w:rPr>
        <w:t>20.02.2013 № 74,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от </w:t>
      </w:r>
      <w:r w:rsidR="00AE6AAE" w:rsidRPr="00673FBD">
        <w:rPr>
          <w:rFonts w:ascii="Liberation Serif" w:hAnsi="Liberation Serif" w:cs="Liberation Serif"/>
          <w:sz w:val="28"/>
          <w:szCs w:val="28"/>
        </w:rPr>
        <w:t>20.03.2013 № 98, от 22.05.2013 № 139,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26.06.2013 № 162,</w:t>
      </w:r>
      <w:r w:rsidR="00C46144" w:rsidRPr="00673FBD">
        <w:rPr>
          <w:rFonts w:ascii="Liberation Serif" w:hAnsi="Liberation Serif" w:cs="Liberation Serif"/>
          <w:sz w:val="28"/>
          <w:szCs w:val="28"/>
        </w:rPr>
        <w:t xml:space="preserve"> от 04.09.2013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C46144" w:rsidRPr="00673FBD">
        <w:rPr>
          <w:rFonts w:ascii="Liberation Serif" w:hAnsi="Liberation Serif" w:cs="Liberation Serif"/>
          <w:sz w:val="28"/>
          <w:szCs w:val="28"/>
        </w:rPr>
        <w:t xml:space="preserve">№ </w:t>
      </w:r>
      <w:r w:rsidR="00AE6AAE" w:rsidRPr="00673FBD">
        <w:rPr>
          <w:rFonts w:ascii="Liberation Serif" w:hAnsi="Liberation Serif" w:cs="Liberation Serif"/>
          <w:sz w:val="28"/>
          <w:szCs w:val="28"/>
        </w:rPr>
        <w:t>190, от 25.12.2013 № 238,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 от 19.03.2014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261,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от 21.05.2014 № </w:t>
      </w:r>
      <w:r w:rsidR="002B4DDA" w:rsidRPr="00673FBD">
        <w:rPr>
          <w:rFonts w:ascii="Liberation Serif" w:hAnsi="Liberation Serif" w:cs="Liberation Serif"/>
          <w:sz w:val="28"/>
          <w:szCs w:val="28"/>
        </w:rPr>
        <w:t>288,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от </w:t>
      </w:r>
      <w:r w:rsidR="00AE6AAE" w:rsidRPr="00673FBD">
        <w:rPr>
          <w:rFonts w:ascii="Liberation Serif" w:hAnsi="Liberation Serif" w:cs="Liberation Serif"/>
          <w:sz w:val="28"/>
          <w:szCs w:val="28"/>
        </w:rPr>
        <w:t>20.08.2014 № 324, от 18.03.2015 № 406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,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29.10.2015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№ 491, от 16.12.2015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lastRenderedPageBreak/>
        <w:t>№ 517,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2</w:t>
      </w:r>
      <w:r w:rsidR="008D1BFD" w:rsidRPr="00673FBD">
        <w:rPr>
          <w:rFonts w:ascii="Liberation Serif" w:hAnsi="Liberation Serif" w:cs="Liberation Serif"/>
          <w:sz w:val="28"/>
          <w:szCs w:val="28"/>
        </w:rPr>
        <w:t>0.07.2016 № 595, от 16.11.2016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41,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от 22.03.2017 № 111,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от 26.04.2017 № 130,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19.07.2017 № 222,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20.09.2017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E6071A" w:rsidRPr="00673FBD">
        <w:rPr>
          <w:rFonts w:ascii="Liberation Serif" w:hAnsi="Liberation Serif" w:cs="Liberation Serif"/>
          <w:sz w:val="28"/>
          <w:szCs w:val="28"/>
        </w:rPr>
        <w:t xml:space="preserve">№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237, от 27.12.2017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№ 293, от 24.01.2018 № 304,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от 19.04.2018 </w:t>
      </w:r>
      <w:r w:rsidR="008D1BFD" w:rsidRPr="00673FBD">
        <w:rPr>
          <w:rFonts w:ascii="Liberation Serif" w:hAnsi="Liberation Serif" w:cs="Liberation Serif"/>
          <w:sz w:val="28"/>
          <w:szCs w:val="28"/>
        </w:rPr>
        <w:t xml:space="preserve">№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329, от 23.05.2018 № 350,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от 25.07.2018 № 381, от 21.11.2018 № 422,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от 13.03.2019 № 475, от 07.08.2019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№ 539, от 18.</w:t>
      </w:r>
      <w:r w:rsidR="006B3647" w:rsidRPr="00673FBD">
        <w:rPr>
          <w:rFonts w:ascii="Liberation Serif" w:hAnsi="Liberation Serif" w:cs="Liberation Serif"/>
          <w:sz w:val="28"/>
          <w:szCs w:val="28"/>
        </w:rPr>
        <w:t xml:space="preserve">09.2019 № 555, от 16.10.2019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605</w:t>
      </w:r>
      <w:r w:rsidR="00C03CE6" w:rsidRPr="00673FBD">
        <w:rPr>
          <w:rFonts w:ascii="Liberation Serif" w:hAnsi="Liberation Serif" w:cs="Liberation Serif"/>
          <w:sz w:val="28"/>
          <w:szCs w:val="28"/>
        </w:rPr>
        <w:t>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от 13.11.2019 № 619,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>от 25.12.2019 № 634</w:t>
      </w:r>
      <w:r w:rsidR="002B4DDA" w:rsidRPr="00673FBD">
        <w:rPr>
          <w:rFonts w:ascii="Liberation Serif" w:hAnsi="Liberation Serif" w:cs="Liberation Serif"/>
          <w:sz w:val="28"/>
          <w:szCs w:val="28"/>
        </w:rPr>
        <w:t xml:space="preserve">, от 22.01.2020 № 638, </w:t>
      </w:r>
      <w:r w:rsidR="00AE6AAE" w:rsidRPr="00673FBD">
        <w:rPr>
          <w:rFonts w:ascii="Liberation Serif" w:hAnsi="Liberation Serif" w:cs="Liberation Serif"/>
          <w:sz w:val="28"/>
          <w:szCs w:val="28"/>
        </w:rPr>
        <w:t>от 19.02.2020 № 647,</w:t>
      </w:r>
      <w:r w:rsidR="0027570D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от 22.04.2020 </w:t>
      </w:r>
      <w:r w:rsidR="00673FBD">
        <w:rPr>
          <w:rFonts w:ascii="Liberation Serif" w:hAnsi="Liberation Serif" w:cs="Liberation Serif"/>
          <w:sz w:val="28"/>
          <w:szCs w:val="28"/>
        </w:rPr>
        <w:br/>
      </w:r>
      <w:r w:rsidR="00AE6AAE" w:rsidRPr="00673FBD">
        <w:rPr>
          <w:rFonts w:ascii="Liberation Serif" w:hAnsi="Liberation Serif" w:cs="Liberation Serif"/>
          <w:sz w:val="28"/>
          <w:szCs w:val="28"/>
        </w:rPr>
        <w:t xml:space="preserve">№ 664, от 20.05.2020 № 674, </w:t>
      </w:r>
      <w:r w:rsidR="002B4DDA" w:rsidRPr="00673FBD">
        <w:rPr>
          <w:rFonts w:ascii="Liberation Serif" w:hAnsi="Liberation Serif" w:cs="Liberation Serif"/>
          <w:sz w:val="28"/>
          <w:szCs w:val="28"/>
        </w:rPr>
        <w:t>от 17.06.2020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AE6AAE" w:rsidRPr="00673FBD">
        <w:rPr>
          <w:rFonts w:ascii="Liberation Serif" w:hAnsi="Liberation Serif" w:cs="Liberation Serif"/>
          <w:sz w:val="28"/>
          <w:szCs w:val="28"/>
        </w:rPr>
        <w:t>№ 695</w:t>
      </w:r>
      <w:r w:rsidR="00C04FFB" w:rsidRPr="00673FBD">
        <w:rPr>
          <w:rFonts w:ascii="Liberation Serif" w:hAnsi="Liberation Serif" w:cs="Liberation Serif"/>
          <w:sz w:val="28"/>
          <w:szCs w:val="28"/>
        </w:rPr>
        <w:t>,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834BA6" w:rsidRPr="00673FBD">
        <w:rPr>
          <w:rFonts w:ascii="Liberation Serif" w:hAnsi="Liberation Serif" w:cs="Liberation Serif"/>
          <w:sz w:val="28"/>
          <w:szCs w:val="28"/>
        </w:rPr>
        <w:t>решений</w:t>
      </w:r>
      <w:r w:rsidR="00566020" w:rsidRPr="00673FBD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2D43B0">
        <w:rPr>
          <w:rFonts w:ascii="Liberation Serif" w:hAnsi="Liberation Serif" w:cs="Liberation Serif"/>
          <w:sz w:val="28"/>
          <w:szCs w:val="28"/>
        </w:rPr>
        <w:t xml:space="preserve"> </w:t>
      </w:r>
      <w:r w:rsidR="00C04FFB" w:rsidRPr="00673FBD">
        <w:rPr>
          <w:rFonts w:ascii="Liberation Serif" w:hAnsi="Liberation Serif" w:cs="Liberation Serif"/>
          <w:sz w:val="28"/>
          <w:szCs w:val="28"/>
        </w:rPr>
        <w:t>от 16.09.2020 № 720</w:t>
      </w:r>
      <w:r w:rsidR="005F31D4" w:rsidRPr="00673FBD">
        <w:rPr>
          <w:rFonts w:ascii="Liberation Serif" w:hAnsi="Liberation Serif" w:cs="Liberation Serif"/>
          <w:sz w:val="28"/>
          <w:szCs w:val="28"/>
        </w:rPr>
        <w:t>,</w:t>
      </w:r>
      <w:r w:rsidR="005F31D4" w:rsidRPr="00673FBD">
        <w:rPr>
          <w:rFonts w:ascii="Liberation Serif" w:hAnsi="Liberation Serif"/>
          <w:sz w:val="28"/>
          <w:szCs w:val="28"/>
        </w:rPr>
        <w:t xml:space="preserve"> от 14.10.2020 № 746, </w:t>
      </w:r>
      <w:r w:rsidR="00673FBD">
        <w:rPr>
          <w:rFonts w:ascii="Liberation Serif" w:hAnsi="Liberation Serif"/>
          <w:sz w:val="28"/>
          <w:szCs w:val="28"/>
        </w:rPr>
        <w:br/>
      </w:r>
      <w:r w:rsidR="005F31D4" w:rsidRPr="00673FBD">
        <w:rPr>
          <w:rFonts w:ascii="Liberation Serif" w:hAnsi="Liberation Serif"/>
          <w:sz w:val="28"/>
          <w:szCs w:val="28"/>
        </w:rPr>
        <w:t>от 25.11.2020 № 769</w:t>
      </w:r>
      <w:r w:rsidR="006B3647" w:rsidRPr="00673FBD">
        <w:rPr>
          <w:rFonts w:ascii="Liberation Serif" w:hAnsi="Liberation Serif"/>
          <w:sz w:val="28"/>
          <w:szCs w:val="28"/>
        </w:rPr>
        <w:t>, от 24.02.2021</w:t>
      </w:r>
      <w:r w:rsidR="002D43B0">
        <w:rPr>
          <w:rFonts w:ascii="Liberation Serif" w:hAnsi="Liberation Serif"/>
          <w:sz w:val="28"/>
          <w:szCs w:val="28"/>
        </w:rPr>
        <w:t xml:space="preserve"> </w:t>
      </w:r>
      <w:r w:rsidR="006B3647" w:rsidRPr="00673FBD">
        <w:rPr>
          <w:rFonts w:ascii="Liberation Serif" w:hAnsi="Liberation Serif"/>
          <w:sz w:val="28"/>
          <w:szCs w:val="28"/>
        </w:rPr>
        <w:t>№ 807</w:t>
      </w:r>
      <w:r w:rsidR="00502FA8" w:rsidRPr="00673FBD">
        <w:rPr>
          <w:rFonts w:ascii="Liberation Serif" w:hAnsi="Liberation Serif"/>
          <w:sz w:val="28"/>
          <w:szCs w:val="28"/>
        </w:rPr>
        <w:t xml:space="preserve">, </w:t>
      </w:r>
      <w:r w:rsidR="007F511E" w:rsidRPr="00673FBD">
        <w:rPr>
          <w:rFonts w:ascii="Liberation Serif" w:hAnsi="Liberation Serif"/>
          <w:sz w:val="28"/>
          <w:szCs w:val="28"/>
        </w:rPr>
        <w:t>от 14.04.2021</w:t>
      </w:r>
      <w:r w:rsidR="002D43B0">
        <w:rPr>
          <w:rFonts w:ascii="Liberation Serif" w:hAnsi="Liberation Serif"/>
          <w:sz w:val="28"/>
          <w:szCs w:val="28"/>
        </w:rPr>
        <w:t xml:space="preserve"> </w:t>
      </w:r>
      <w:r w:rsidR="007F511E" w:rsidRPr="00673FBD">
        <w:rPr>
          <w:rFonts w:ascii="Liberation Serif" w:hAnsi="Liberation Serif"/>
          <w:sz w:val="28"/>
          <w:szCs w:val="28"/>
        </w:rPr>
        <w:t>№ 825</w:t>
      </w:r>
      <w:r w:rsidR="00413A98" w:rsidRPr="00673FBD">
        <w:rPr>
          <w:rFonts w:ascii="Liberation Serif" w:hAnsi="Liberation Serif"/>
          <w:sz w:val="28"/>
          <w:szCs w:val="28"/>
        </w:rPr>
        <w:t xml:space="preserve">, от 23.06.2021 </w:t>
      </w:r>
      <w:r w:rsidR="00673FBD">
        <w:rPr>
          <w:rFonts w:ascii="Liberation Serif" w:hAnsi="Liberation Serif"/>
          <w:sz w:val="28"/>
          <w:szCs w:val="28"/>
        </w:rPr>
        <w:br/>
      </w:r>
      <w:r w:rsidR="00413A98" w:rsidRPr="00673FBD">
        <w:rPr>
          <w:rFonts w:ascii="Liberation Serif" w:hAnsi="Liberation Serif"/>
          <w:sz w:val="28"/>
          <w:szCs w:val="28"/>
        </w:rPr>
        <w:t>№ 858</w:t>
      </w:r>
      <w:r w:rsidR="00BF2B05" w:rsidRPr="00673FBD">
        <w:rPr>
          <w:rFonts w:ascii="Liberation Serif" w:hAnsi="Liberation Serif"/>
          <w:sz w:val="28"/>
          <w:szCs w:val="28"/>
        </w:rPr>
        <w:t>, от 25.08.2021 № 887</w:t>
      </w:r>
      <w:r w:rsidR="008D1BFD" w:rsidRPr="00673FBD">
        <w:rPr>
          <w:rFonts w:ascii="Liberation Serif" w:hAnsi="Liberation Serif"/>
          <w:sz w:val="28"/>
          <w:szCs w:val="28"/>
        </w:rPr>
        <w:t>, от 22.12.2021 № 45</w:t>
      </w:r>
      <w:r w:rsidR="00D95B56" w:rsidRPr="00673FBD">
        <w:rPr>
          <w:rFonts w:ascii="Liberation Serif" w:hAnsi="Liberation Serif"/>
          <w:sz w:val="28"/>
          <w:szCs w:val="28"/>
        </w:rPr>
        <w:t xml:space="preserve">, </w:t>
      </w:r>
      <w:r w:rsidR="0027570D">
        <w:rPr>
          <w:rFonts w:ascii="Liberation Serif" w:hAnsi="Liberation Serif"/>
          <w:sz w:val="28"/>
          <w:szCs w:val="28"/>
        </w:rPr>
        <w:t xml:space="preserve">от </w:t>
      </w:r>
      <w:r w:rsidR="00D95B56" w:rsidRPr="00673FBD">
        <w:rPr>
          <w:rFonts w:ascii="Liberation Serif" w:hAnsi="Liberation Serif"/>
          <w:sz w:val="28"/>
          <w:szCs w:val="28"/>
        </w:rPr>
        <w:t>16.02.2022 № 58</w:t>
      </w:r>
      <w:r w:rsidR="00740727" w:rsidRPr="00673FBD">
        <w:rPr>
          <w:rFonts w:ascii="Liberation Serif" w:hAnsi="Liberation Serif"/>
          <w:sz w:val="28"/>
          <w:szCs w:val="28"/>
        </w:rPr>
        <w:t xml:space="preserve">, от 20.04.2022 </w:t>
      </w:r>
      <w:bookmarkStart w:id="0" w:name="_GoBack"/>
      <w:bookmarkEnd w:id="0"/>
      <w:r w:rsidR="00740727" w:rsidRPr="00673FBD">
        <w:rPr>
          <w:rFonts w:ascii="Liberation Serif" w:hAnsi="Liberation Serif"/>
          <w:sz w:val="28"/>
          <w:szCs w:val="28"/>
        </w:rPr>
        <w:t>№ 7</w:t>
      </w:r>
      <w:r w:rsidR="009A403A" w:rsidRPr="00673FBD">
        <w:rPr>
          <w:rFonts w:ascii="Liberation Serif" w:hAnsi="Liberation Serif"/>
          <w:sz w:val="28"/>
          <w:szCs w:val="28"/>
        </w:rPr>
        <w:t xml:space="preserve">5, </w:t>
      </w:r>
      <w:r w:rsidR="00D665BF" w:rsidRPr="00673FBD">
        <w:rPr>
          <w:rFonts w:ascii="Liberation Serif" w:hAnsi="Liberation Serif"/>
          <w:sz w:val="28"/>
          <w:szCs w:val="28"/>
        </w:rPr>
        <w:t xml:space="preserve">от 25.05.2022 № 93, от 22.06.2022 № 111, от 24.08.2022 № 137, </w:t>
      </w:r>
      <w:r w:rsidR="00002D23">
        <w:rPr>
          <w:rFonts w:ascii="Liberation Serif" w:hAnsi="Liberation Serif"/>
          <w:sz w:val="28"/>
          <w:szCs w:val="28"/>
        </w:rPr>
        <w:t xml:space="preserve">                  </w:t>
      </w:r>
      <w:r w:rsidR="00D665BF" w:rsidRPr="00673FBD">
        <w:rPr>
          <w:rFonts w:ascii="Liberation Serif" w:hAnsi="Liberation Serif"/>
          <w:sz w:val="28"/>
          <w:szCs w:val="28"/>
        </w:rPr>
        <w:t>от 28.09.2022 № 147, 16.11.2022 № 163, от 29.03.2023 № 207</w:t>
      </w:r>
      <w:r w:rsidR="008726AC" w:rsidRPr="00673FBD">
        <w:rPr>
          <w:rFonts w:ascii="Liberation Serif" w:hAnsi="Liberation Serif"/>
          <w:sz w:val="28"/>
          <w:szCs w:val="28"/>
        </w:rPr>
        <w:t xml:space="preserve">, </w:t>
      </w:r>
      <w:r w:rsidR="00AC4FDF" w:rsidRPr="00673FBD">
        <w:rPr>
          <w:rFonts w:ascii="Liberation Serif" w:hAnsi="Liberation Serif"/>
          <w:sz w:val="28"/>
          <w:szCs w:val="28"/>
        </w:rPr>
        <w:t xml:space="preserve">от </w:t>
      </w:r>
      <w:r w:rsidR="008726AC" w:rsidRPr="00673FBD">
        <w:rPr>
          <w:rFonts w:ascii="Liberation Serif" w:hAnsi="Liberation Serif"/>
          <w:sz w:val="28"/>
          <w:szCs w:val="28"/>
        </w:rPr>
        <w:t xml:space="preserve">21.06.2023 </w:t>
      </w:r>
      <w:r w:rsidR="00002D23">
        <w:rPr>
          <w:rFonts w:ascii="Liberation Serif" w:hAnsi="Liberation Serif"/>
          <w:sz w:val="28"/>
          <w:szCs w:val="28"/>
        </w:rPr>
        <w:t xml:space="preserve">        </w:t>
      </w:r>
      <w:r w:rsidR="008726AC" w:rsidRPr="00673FBD">
        <w:rPr>
          <w:rFonts w:ascii="Liberation Serif" w:hAnsi="Liberation Serif"/>
          <w:sz w:val="28"/>
          <w:szCs w:val="28"/>
        </w:rPr>
        <w:t>№ 241</w:t>
      </w:r>
      <w:r w:rsidR="00CC471D" w:rsidRPr="00673FBD">
        <w:rPr>
          <w:rFonts w:ascii="Liberation Serif" w:hAnsi="Liberation Serif"/>
          <w:sz w:val="28"/>
          <w:szCs w:val="28"/>
        </w:rPr>
        <w:t>, от 19.07.2023 № 262</w:t>
      </w:r>
      <w:r w:rsidR="004274BF" w:rsidRPr="00673FBD">
        <w:rPr>
          <w:rFonts w:ascii="Liberation Serif" w:hAnsi="Liberation Serif"/>
          <w:sz w:val="28"/>
          <w:szCs w:val="28"/>
        </w:rPr>
        <w:t>, от 23.08.2023 № 271</w:t>
      </w:r>
      <w:r w:rsidR="00BA3F0E" w:rsidRPr="00673FBD">
        <w:rPr>
          <w:rFonts w:ascii="Liberation Serif" w:hAnsi="Liberation Serif"/>
          <w:sz w:val="28"/>
          <w:szCs w:val="28"/>
        </w:rPr>
        <w:t>, от 20.09.2023 № 280</w:t>
      </w:r>
      <w:r w:rsidR="00896839" w:rsidRPr="00673FBD">
        <w:rPr>
          <w:rFonts w:ascii="Liberation Serif" w:hAnsi="Liberation Serif"/>
          <w:sz w:val="28"/>
          <w:szCs w:val="28"/>
        </w:rPr>
        <w:t>,</w:t>
      </w:r>
      <w:r w:rsidR="00002D23">
        <w:rPr>
          <w:rFonts w:ascii="Liberation Serif" w:hAnsi="Liberation Serif"/>
          <w:sz w:val="28"/>
          <w:szCs w:val="28"/>
        </w:rPr>
        <w:t xml:space="preserve">             </w:t>
      </w:r>
      <w:r w:rsidR="00896839" w:rsidRPr="00673FBD">
        <w:rPr>
          <w:rFonts w:ascii="Liberation Serif" w:hAnsi="Liberation Serif"/>
          <w:sz w:val="28"/>
          <w:szCs w:val="28"/>
        </w:rPr>
        <w:t xml:space="preserve"> </w:t>
      </w:r>
      <w:r w:rsidR="00896839" w:rsidRPr="00673FBD">
        <w:rPr>
          <w:sz w:val="28"/>
          <w:szCs w:val="28"/>
        </w:rPr>
        <w:t>о</w:t>
      </w:r>
      <w:r w:rsidR="00896839" w:rsidRPr="00673FBD">
        <w:rPr>
          <w:rFonts w:ascii="Liberation Serif" w:hAnsi="Liberation Serif"/>
          <w:sz w:val="28"/>
          <w:szCs w:val="28"/>
        </w:rPr>
        <w:t>т 25.10.2023 № 288, от 22.11.2023 № 298</w:t>
      </w:r>
      <w:r w:rsidR="00820D32" w:rsidRPr="00673FBD">
        <w:rPr>
          <w:rFonts w:ascii="Liberation Serif" w:hAnsi="Liberation Serif"/>
          <w:sz w:val="28"/>
          <w:szCs w:val="28"/>
        </w:rPr>
        <w:t>, от 27.12.2023 № 309</w:t>
      </w:r>
      <w:r w:rsidR="00F46CBB">
        <w:rPr>
          <w:rFonts w:ascii="Liberation Serif" w:hAnsi="Liberation Serif"/>
          <w:sz w:val="28"/>
          <w:szCs w:val="28"/>
        </w:rPr>
        <w:t>, от 17.04.2024</w:t>
      </w:r>
      <w:r w:rsidR="00002D23">
        <w:rPr>
          <w:rFonts w:ascii="Liberation Serif" w:hAnsi="Liberation Serif"/>
          <w:sz w:val="28"/>
          <w:szCs w:val="28"/>
        </w:rPr>
        <w:t xml:space="preserve">   </w:t>
      </w:r>
      <w:r w:rsidR="00F46CBB">
        <w:rPr>
          <w:rFonts w:ascii="Liberation Serif" w:hAnsi="Liberation Serif"/>
          <w:sz w:val="28"/>
          <w:szCs w:val="28"/>
        </w:rPr>
        <w:t xml:space="preserve"> № 335</w:t>
      </w:r>
      <w:r w:rsidR="00777282">
        <w:rPr>
          <w:rFonts w:ascii="Liberation Serif" w:hAnsi="Liberation Serif"/>
          <w:sz w:val="28"/>
          <w:szCs w:val="28"/>
        </w:rPr>
        <w:t>, от 24.07</w:t>
      </w:r>
      <w:r w:rsidR="00836D5D">
        <w:rPr>
          <w:rFonts w:ascii="Liberation Serif" w:hAnsi="Liberation Serif"/>
          <w:sz w:val="28"/>
          <w:szCs w:val="28"/>
        </w:rPr>
        <w:t>.2024 № 381</w:t>
      </w:r>
      <w:r w:rsidR="008207AD">
        <w:rPr>
          <w:rFonts w:ascii="Liberation Serif" w:hAnsi="Liberation Serif"/>
          <w:sz w:val="28"/>
          <w:szCs w:val="28"/>
        </w:rPr>
        <w:t>, от 21.08.2024 № 390</w:t>
      </w:r>
      <w:r>
        <w:rPr>
          <w:rFonts w:ascii="Liberation Serif" w:hAnsi="Liberation Serif"/>
          <w:sz w:val="28"/>
          <w:szCs w:val="28"/>
        </w:rPr>
        <w:t>, от 16.10.2024 № 407</w:t>
      </w:r>
      <w:r w:rsidR="00002D23">
        <w:rPr>
          <w:rFonts w:ascii="Liberation Serif" w:hAnsi="Liberation Serif"/>
          <w:sz w:val="28"/>
          <w:szCs w:val="28"/>
        </w:rPr>
        <w:t>,              от 25.12.2024 № 437</w:t>
      </w:r>
      <w:r w:rsidR="00622575">
        <w:rPr>
          <w:rFonts w:ascii="Liberation Serif" w:hAnsi="Liberation Serif"/>
          <w:sz w:val="28"/>
          <w:szCs w:val="28"/>
        </w:rPr>
        <w:t>,</w:t>
      </w:r>
      <w:r w:rsidR="00622575" w:rsidRPr="00622575">
        <w:t xml:space="preserve"> </w:t>
      </w:r>
      <w:r w:rsidR="00622575" w:rsidRPr="00622575">
        <w:rPr>
          <w:rFonts w:ascii="Liberation Serif" w:hAnsi="Liberation Serif"/>
          <w:sz w:val="28"/>
          <w:szCs w:val="28"/>
        </w:rPr>
        <w:t>от 19.03.2025 № 464, от 23.04.2025 № 477</w:t>
      </w:r>
      <w:r w:rsidR="00AE6AAE" w:rsidRPr="00673FBD">
        <w:rPr>
          <w:rFonts w:ascii="Liberation Serif" w:hAnsi="Liberation Serif" w:cs="Liberation Serif"/>
          <w:sz w:val="28"/>
          <w:szCs w:val="28"/>
        </w:rPr>
        <w:t>)</w:t>
      </w:r>
      <w:r w:rsidR="00881E67">
        <w:rPr>
          <w:rFonts w:ascii="Liberation Serif" w:hAnsi="Liberation Serif" w:cs="Liberation Serif"/>
          <w:sz w:val="28"/>
          <w:szCs w:val="28"/>
        </w:rPr>
        <w:t>:</w:t>
      </w:r>
    </w:p>
    <w:p w:rsidR="00DC0EE1" w:rsidRDefault="00DC0EE1" w:rsidP="00DC0E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B40517">
        <w:rPr>
          <w:rFonts w:ascii="Liberation Serif" w:hAnsi="Liberation Serif" w:cs="Liberation Serif"/>
          <w:sz w:val="28"/>
          <w:szCs w:val="28"/>
        </w:rPr>
        <w:t>)</w:t>
      </w:r>
      <w:r w:rsidR="000114C5" w:rsidRPr="000114C5">
        <w:t xml:space="preserve"> </w:t>
      </w:r>
      <w:r w:rsidR="000114C5">
        <w:rPr>
          <w:rFonts w:ascii="Liberation Serif" w:hAnsi="Liberation Serif" w:cs="Liberation Serif"/>
          <w:sz w:val="28"/>
          <w:szCs w:val="28"/>
        </w:rPr>
        <w:t>увеличить</w:t>
      </w:r>
      <w:r w:rsidR="000114C5" w:rsidRPr="000114C5">
        <w:rPr>
          <w:rFonts w:ascii="Liberation Serif" w:hAnsi="Liberation Serif" w:cs="Liberation Serif"/>
          <w:sz w:val="28"/>
          <w:szCs w:val="28"/>
        </w:rPr>
        <w:t xml:space="preserve"> границ</w:t>
      </w:r>
      <w:r w:rsidR="000114C5">
        <w:rPr>
          <w:rFonts w:ascii="Liberation Serif" w:hAnsi="Liberation Serif" w:cs="Liberation Serif"/>
          <w:sz w:val="28"/>
          <w:szCs w:val="28"/>
        </w:rPr>
        <w:t>ы</w:t>
      </w:r>
      <w:r w:rsidR="000114C5" w:rsidRPr="000114C5">
        <w:rPr>
          <w:rFonts w:ascii="Liberation Serif" w:hAnsi="Liberation Serif" w:cs="Liberation Serif"/>
          <w:sz w:val="28"/>
          <w:szCs w:val="28"/>
        </w:rPr>
        <w:t xml:space="preserve"> территориальной зоны Ж-1 (</w:t>
      </w:r>
      <w:r w:rsidR="000F5BCE" w:rsidRPr="000F5BCE">
        <w:rPr>
          <w:rFonts w:ascii="Liberation Serif" w:hAnsi="Liberation Serif" w:cs="Liberation Serif"/>
          <w:sz w:val="28"/>
          <w:szCs w:val="28"/>
        </w:rPr>
        <w:t>Зона индивидуальной жилой застройки</w:t>
      </w:r>
      <w:r w:rsidR="000114C5" w:rsidRPr="000114C5">
        <w:rPr>
          <w:rFonts w:ascii="Liberation Serif" w:hAnsi="Liberation Serif" w:cs="Liberation Serif"/>
          <w:sz w:val="28"/>
          <w:szCs w:val="28"/>
        </w:rPr>
        <w:t>) за счет уменьшения границ территориальной зоны СХ-7 (Зона ведения коллективного садоводства (территории потенциального строительства индивидуальной и блокированной жилой застройки)) в районе земельных участков по №№ 1 и 62 в КСТ № 70</w:t>
      </w:r>
      <w:r w:rsidR="009F36C0">
        <w:rPr>
          <w:rFonts w:ascii="Liberation Serif" w:hAnsi="Liberation Serif" w:cs="Liberation Serif"/>
          <w:sz w:val="28"/>
          <w:szCs w:val="28"/>
        </w:rPr>
        <w:t>,</w:t>
      </w:r>
      <w:r w:rsidR="009F36C0" w:rsidRPr="009F36C0">
        <w:t xml:space="preserve"> </w:t>
      </w:r>
      <w:r w:rsidR="009F36C0" w:rsidRPr="009F36C0">
        <w:rPr>
          <w:rFonts w:ascii="Liberation Serif" w:hAnsi="Liberation Serif" w:cs="Liberation Serif"/>
          <w:sz w:val="28"/>
          <w:szCs w:val="28"/>
        </w:rPr>
        <w:t xml:space="preserve">согласно Приложению № 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9F36C0" w:rsidRPr="009F36C0">
        <w:rPr>
          <w:rFonts w:ascii="Liberation Serif" w:hAnsi="Liberation Serif" w:cs="Liberation Serif"/>
          <w:sz w:val="28"/>
          <w:szCs w:val="28"/>
        </w:rPr>
        <w:t xml:space="preserve"> к настоящему решению;</w:t>
      </w:r>
      <w:r w:rsidRPr="00DC0EE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50006" w:rsidRDefault="00F50006" w:rsidP="00F5000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 w:rsidRPr="00281769">
        <w:t xml:space="preserve"> </w:t>
      </w:r>
      <w:r w:rsidR="00832447" w:rsidRPr="00832447">
        <w:rPr>
          <w:rFonts w:ascii="Liberation Serif" w:hAnsi="Liberation Serif" w:cs="Liberation Serif"/>
          <w:sz w:val="28"/>
          <w:szCs w:val="28"/>
        </w:rPr>
        <w:t xml:space="preserve">образовать </w:t>
      </w:r>
      <w:r w:rsidRPr="003406FC">
        <w:rPr>
          <w:rFonts w:ascii="Liberation Serif" w:hAnsi="Liberation Serif" w:cs="Liberation Serif"/>
          <w:sz w:val="28"/>
          <w:szCs w:val="28"/>
        </w:rPr>
        <w:t xml:space="preserve">территориальную зону </w:t>
      </w:r>
      <w:r w:rsidRPr="00281769">
        <w:rPr>
          <w:rFonts w:ascii="Liberation Serif" w:hAnsi="Liberation Serif" w:cs="Liberation Serif"/>
          <w:sz w:val="28"/>
          <w:szCs w:val="28"/>
        </w:rPr>
        <w:t>Ж-2 (Зона блокированной жилой застройки) за счет уменьшения границ территориальной зоны Ж-5 (Зона смешанной застройки среднеэтажных и многоэтажных многоквартирных жилых домов) в границах земельного участка с кадастровым номером 66:45:0100279:215, расположенного по ул. Лермонтова, 133б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DC0EE1">
        <w:rPr>
          <w:rFonts w:ascii="Liberation Serif" w:hAnsi="Liberation Serif" w:cs="Liberation Serif"/>
          <w:sz w:val="28"/>
          <w:szCs w:val="28"/>
        </w:rPr>
        <w:t xml:space="preserve"> </w:t>
      </w:r>
      <w:r w:rsidRPr="00673FBD">
        <w:rPr>
          <w:rFonts w:ascii="Liberation Serif" w:hAnsi="Liberation Serif" w:cs="Liberation Serif"/>
          <w:sz w:val="28"/>
          <w:szCs w:val="28"/>
        </w:rPr>
        <w:t xml:space="preserve">согласно </w:t>
      </w:r>
      <w:r>
        <w:rPr>
          <w:rFonts w:ascii="Liberation Serif" w:hAnsi="Liberation Serif" w:cs="Liberation Serif"/>
          <w:sz w:val="28"/>
          <w:szCs w:val="28"/>
        </w:rPr>
        <w:t>Приложению № 2 к настоящему решению;</w:t>
      </w:r>
    </w:p>
    <w:p w:rsidR="00DC0EE1" w:rsidRDefault="00F50006" w:rsidP="00DC0EE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DC0EE1">
        <w:rPr>
          <w:rFonts w:ascii="Liberation Serif" w:hAnsi="Liberation Serif" w:cs="Liberation Serif"/>
          <w:sz w:val="28"/>
          <w:szCs w:val="28"/>
        </w:rPr>
        <w:t>) образовать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 территориальн</w:t>
      </w:r>
      <w:r w:rsidR="00DC0EE1">
        <w:rPr>
          <w:rFonts w:ascii="Liberation Serif" w:hAnsi="Liberation Serif" w:cs="Liberation Serif"/>
          <w:sz w:val="28"/>
          <w:szCs w:val="28"/>
        </w:rPr>
        <w:t>ую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 зон</w:t>
      </w:r>
      <w:r w:rsidR="00DC0EE1">
        <w:rPr>
          <w:rFonts w:ascii="Liberation Serif" w:hAnsi="Liberation Serif" w:cs="Liberation Serif"/>
          <w:sz w:val="28"/>
          <w:szCs w:val="28"/>
        </w:rPr>
        <w:t>у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 </w:t>
      </w:r>
      <w:r w:rsidR="00DC0EE1">
        <w:rPr>
          <w:rFonts w:ascii="Liberation Serif" w:hAnsi="Liberation Serif" w:cs="Liberation Serif"/>
          <w:sz w:val="28"/>
          <w:szCs w:val="28"/>
        </w:rPr>
        <w:t>ОДК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 (</w:t>
      </w:r>
      <w:r w:rsidR="00DC0EE1" w:rsidRPr="00881E67">
        <w:rPr>
          <w:rFonts w:ascii="Liberation Serif" w:hAnsi="Liberation Serif" w:cs="Liberation Serif"/>
          <w:sz w:val="28"/>
          <w:szCs w:val="28"/>
        </w:rPr>
        <w:t>Общественно-деловая зона комплексная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) за счет уменьшения </w:t>
      </w:r>
      <w:r w:rsidR="00DC0EE1">
        <w:rPr>
          <w:rFonts w:ascii="Liberation Serif" w:hAnsi="Liberation Serif" w:cs="Liberation Serif"/>
          <w:sz w:val="28"/>
          <w:szCs w:val="28"/>
        </w:rPr>
        <w:t>территории общего пользования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 в районе земельного участка с кадастровым номером </w:t>
      </w:r>
      <w:r w:rsidR="00DC0EE1" w:rsidRPr="00881E67">
        <w:rPr>
          <w:rFonts w:ascii="Liberation Serif" w:hAnsi="Liberation Serif" w:cs="Liberation Serif"/>
          <w:sz w:val="28"/>
          <w:szCs w:val="28"/>
        </w:rPr>
        <w:t>66:45:0200140:67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, расположенного по </w:t>
      </w:r>
      <w:r w:rsidR="00DC0EE1">
        <w:rPr>
          <w:rFonts w:ascii="Liberation Serif" w:hAnsi="Liberation Serif" w:cs="Liberation Serif"/>
          <w:sz w:val="28"/>
          <w:szCs w:val="28"/>
        </w:rPr>
        <w:t xml:space="preserve">адресу: </w:t>
      </w:r>
      <w:r w:rsidR="00DC0EE1" w:rsidRPr="00C60B37">
        <w:rPr>
          <w:rFonts w:ascii="Liberation Serif" w:hAnsi="Liberation Serif" w:cs="Liberation Serif"/>
          <w:sz w:val="28"/>
          <w:szCs w:val="28"/>
        </w:rPr>
        <w:t xml:space="preserve">улице </w:t>
      </w:r>
      <w:r w:rsidR="00DC0EE1" w:rsidRPr="00881E67">
        <w:rPr>
          <w:rFonts w:ascii="Liberation Serif" w:hAnsi="Liberation Serif" w:cs="Liberation Serif"/>
          <w:sz w:val="28"/>
          <w:szCs w:val="28"/>
        </w:rPr>
        <w:t>обл. Свердловская,</w:t>
      </w:r>
      <w:r w:rsidR="00DC0EE1">
        <w:rPr>
          <w:rFonts w:ascii="Liberation Serif" w:hAnsi="Liberation Serif" w:cs="Liberation Serif"/>
          <w:sz w:val="28"/>
          <w:szCs w:val="28"/>
        </w:rPr>
        <w:t xml:space="preserve"> </w:t>
      </w:r>
      <w:r w:rsidR="00DC0EE1" w:rsidRPr="00881E67">
        <w:rPr>
          <w:rFonts w:ascii="Liberation Serif" w:hAnsi="Liberation Serif" w:cs="Liberation Serif"/>
          <w:sz w:val="28"/>
          <w:szCs w:val="28"/>
        </w:rPr>
        <w:t>г. Каменск-Уральский,</w:t>
      </w:r>
      <w:r w:rsidR="00DC0EE1">
        <w:rPr>
          <w:rFonts w:ascii="Liberation Serif" w:hAnsi="Liberation Serif" w:cs="Liberation Serif"/>
          <w:sz w:val="28"/>
          <w:szCs w:val="28"/>
        </w:rPr>
        <w:t xml:space="preserve"> </w:t>
      </w:r>
      <w:r w:rsidR="00DC0EE1" w:rsidRPr="00881E67">
        <w:rPr>
          <w:rFonts w:ascii="Liberation Serif" w:hAnsi="Liberation Serif" w:cs="Liberation Serif"/>
          <w:sz w:val="28"/>
          <w:szCs w:val="28"/>
        </w:rPr>
        <w:t>ул. 1 Мая, дом 23</w:t>
      </w:r>
      <w:r w:rsidR="00DC0EE1" w:rsidRPr="00F46CBB">
        <w:rPr>
          <w:rFonts w:ascii="Liberation Serif" w:hAnsi="Liberation Serif" w:cs="Liberation Serif"/>
          <w:sz w:val="28"/>
          <w:szCs w:val="28"/>
        </w:rPr>
        <w:t xml:space="preserve">, </w:t>
      </w:r>
      <w:r w:rsidR="00DC0EE1" w:rsidRPr="00673FBD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DC0EE1">
        <w:rPr>
          <w:rFonts w:ascii="Liberation Serif" w:hAnsi="Liberation Serif" w:cs="Liberation Serif"/>
          <w:sz w:val="28"/>
          <w:szCs w:val="28"/>
        </w:rPr>
        <w:t xml:space="preserve">Приложению № </w:t>
      </w:r>
      <w:r>
        <w:rPr>
          <w:rFonts w:ascii="Liberation Serif" w:hAnsi="Liberation Serif" w:cs="Liberation Serif"/>
          <w:sz w:val="28"/>
          <w:szCs w:val="28"/>
        </w:rPr>
        <w:t>3 к настоящему решению.</w:t>
      </w:r>
    </w:p>
    <w:p w:rsidR="00F50006" w:rsidRDefault="00AE6AAE" w:rsidP="00E5491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 xml:space="preserve">2. Опубликовать настоящее решение в газете «Каменский рабочий», разместить на </w:t>
      </w:r>
      <w:r w:rsidR="00C476B3" w:rsidRPr="00673FBD">
        <w:rPr>
          <w:rFonts w:ascii="Liberation Serif" w:hAnsi="Liberation Serif" w:cs="Liberation Serif"/>
          <w:sz w:val="28"/>
          <w:szCs w:val="28"/>
        </w:rPr>
        <w:t>официальных сайтах Думы Каменск-Уральского городского округа и муниципального образования Каменск-Уральский городской округ Свердловской области и в информационной системе обеспечения градостроительной деятельности Каменск-Уральского городского округа</w:t>
      </w:r>
      <w:r w:rsidRPr="00673FB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E6AAE" w:rsidRPr="00673FBD" w:rsidRDefault="00AE6AAE" w:rsidP="002031E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>3. Контроль исполнения настоящего решения возложить на комите</w:t>
      </w:r>
      <w:r w:rsidR="00FB2841" w:rsidRPr="00673FBD">
        <w:rPr>
          <w:rFonts w:ascii="Liberation Serif" w:hAnsi="Liberation Serif" w:cs="Liberation Serif"/>
          <w:sz w:val="28"/>
          <w:szCs w:val="28"/>
        </w:rPr>
        <w:t xml:space="preserve">т </w:t>
      </w:r>
      <w:r w:rsidR="00F90476">
        <w:rPr>
          <w:rFonts w:ascii="Liberation Serif" w:hAnsi="Liberation Serif" w:cs="Liberation Serif"/>
          <w:sz w:val="28"/>
          <w:szCs w:val="28"/>
        </w:rPr>
        <w:br/>
      </w:r>
      <w:r w:rsidR="00FB2841" w:rsidRPr="00673FBD">
        <w:rPr>
          <w:rFonts w:ascii="Liberation Serif" w:hAnsi="Liberation Serif" w:cs="Liberation Serif"/>
          <w:sz w:val="28"/>
          <w:szCs w:val="28"/>
        </w:rPr>
        <w:t xml:space="preserve">по </w:t>
      </w:r>
      <w:r w:rsidR="00595B55" w:rsidRPr="00673FBD">
        <w:rPr>
          <w:rFonts w:ascii="Liberation Serif" w:hAnsi="Liberation Serif" w:cs="Liberation Serif"/>
          <w:sz w:val="28"/>
          <w:szCs w:val="28"/>
        </w:rPr>
        <w:t>г</w:t>
      </w:r>
      <w:r w:rsidR="00FB2841" w:rsidRPr="00673FBD">
        <w:rPr>
          <w:rFonts w:ascii="Liberation Serif" w:hAnsi="Liberation Serif" w:cs="Liberation Serif"/>
          <w:sz w:val="28"/>
          <w:szCs w:val="28"/>
        </w:rPr>
        <w:t>ородскому хозяйству (</w:t>
      </w:r>
      <w:r w:rsidR="0096611C" w:rsidRPr="00673FBD">
        <w:rPr>
          <w:rFonts w:ascii="Liberation Serif" w:hAnsi="Liberation Serif" w:cs="Liberation Serif"/>
          <w:sz w:val="28"/>
          <w:szCs w:val="28"/>
        </w:rPr>
        <w:t>Кукарин А.В.</w:t>
      </w:r>
      <w:r w:rsidRPr="00673FBD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7C0F32" w:rsidRPr="00B40517" w:rsidRDefault="007C0F32" w:rsidP="00133698">
      <w:pPr>
        <w:jc w:val="both"/>
        <w:rPr>
          <w:rFonts w:ascii="Liberation Serif" w:hAnsi="Liberation Serif" w:cs="Liberation Serif"/>
          <w:sz w:val="28"/>
        </w:rPr>
      </w:pPr>
    </w:p>
    <w:p w:rsidR="001D0FDA" w:rsidRPr="00673FBD" w:rsidRDefault="00863F8C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>Председатель</w:t>
      </w:r>
      <w:r w:rsidR="004342E5">
        <w:rPr>
          <w:rFonts w:ascii="Liberation Serif" w:hAnsi="Liberation Serif" w:cs="Liberation Serif"/>
          <w:sz w:val="28"/>
          <w:szCs w:val="28"/>
        </w:rPr>
        <w:t xml:space="preserve"> </w:t>
      </w:r>
      <w:r w:rsidR="001D0FDA" w:rsidRPr="00673FBD">
        <w:rPr>
          <w:rFonts w:ascii="Liberation Serif" w:hAnsi="Liberation Serif" w:cs="Liberation Serif"/>
          <w:sz w:val="28"/>
          <w:szCs w:val="28"/>
        </w:rPr>
        <w:t>Думы</w:t>
      </w:r>
    </w:p>
    <w:p w:rsidR="00D921D5" w:rsidRPr="00673FBD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51F08">
        <w:rPr>
          <w:rFonts w:ascii="Liberation Serif" w:hAnsi="Liberation Serif" w:cs="Liberation Serif"/>
          <w:sz w:val="28"/>
          <w:szCs w:val="28"/>
        </w:rPr>
        <w:t xml:space="preserve"> </w:t>
      </w:r>
      <w:r w:rsidRPr="00673FB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03CE6" w:rsidRPr="00673FBD">
        <w:rPr>
          <w:rFonts w:ascii="Liberation Serif" w:hAnsi="Liberation Serif" w:cs="Liberation Serif"/>
          <w:sz w:val="28"/>
          <w:szCs w:val="28"/>
        </w:rPr>
        <w:tab/>
      </w:r>
      <w:r w:rsidR="00C03CE6" w:rsidRPr="00673FBD">
        <w:rPr>
          <w:rFonts w:ascii="Liberation Serif" w:hAnsi="Liberation Serif" w:cs="Liberation Serif"/>
          <w:sz w:val="28"/>
          <w:szCs w:val="28"/>
        </w:rPr>
        <w:tab/>
      </w:r>
      <w:r w:rsidR="00C03CE6" w:rsidRPr="00673FBD">
        <w:rPr>
          <w:rFonts w:ascii="Liberation Serif" w:hAnsi="Liberation Serif" w:cs="Liberation Serif"/>
          <w:sz w:val="28"/>
          <w:szCs w:val="28"/>
        </w:rPr>
        <w:tab/>
      </w:r>
      <w:r w:rsidR="00C03CE6" w:rsidRPr="00673FBD">
        <w:rPr>
          <w:rFonts w:ascii="Liberation Serif" w:hAnsi="Liberation Serif" w:cs="Liberation Serif"/>
          <w:sz w:val="28"/>
          <w:szCs w:val="28"/>
        </w:rPr>
        <w:tab/>
      </w:r>
      <w:r w:rsidR="00F90476">
        <w:rPr>
          <w:rFonts w:ascii="Liberation Serif" w:hAnsi="Liberation Serif" w:cs="Liberation Serif"/>
          <w:sz w:val="28"/>
          <w:szCs w:val="28"/>
        </w:rPr>
        <w:tab/>
      </w:r>
      <w:r w:rsidR="00751F08">
        <w:rPr>
          <w:rFonts w:ascii="Liberation Serif" w:hAnsi="Liberation Serif" w:cs="Liberation Serif"/>
          <w:sz w:val="28"/>
          <w:szCs w:val="28"/>
        </w:rPr>
        <w:t xml:space="preserve"> </w:t>
      </w:r>
      <w:r w:rsidR="00E06535">
        <w:rPr>
          <w:rFonts w:ascii="Liberation Serif" w:hAnsi="Liberation Serif" w:cs="Liberation Serif"/>
          <w:sz w:val="28"/>
          <w:szCs w:val="28"/>
        </w:rPr>
        <w:t>В.И. Пермяков</w:t>
      </w:r>
    </w:p>
    <w:p w:rsidR="005245E8" w:rsidRDefault="005245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01A08" w:rsidRPr="00673FBD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>Глава</w:t>
      </w:r>
    </w:p>
    <w:p w:rsidR="00901A08" w:rsidRPr="00673FBD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73FBD">
        <w:rPr>
          <w:rFonts w:ascii="Liberation Serif" w:hAnsi="Liberation Serif" w:cs="Liberation Serif"/>
          <w:sz w:val="28"/>
          <w:szCs w:val="28"/>
        </w:rPr>
        <w:t>Каменск-У</w:t>
      </w:r>
      <w:r w:rsidR="006058E3" w:rsidRPr="00673FBD">
        <w:rPr>
          <w:rFonts w:ascii="Liberation Serif" w:hAnsi="Liberation Serif" w:cs="Liberation Serif"/>
          <w:sz w:val="28"/>
          <w:szCs w:val="28"/>
        </w:rPr>
        <w:t>ральского городского округа</w:t>
      </w:r>
      <w:r w:rsidR="006058E3" w:rsidRPr="00673FBD">
        <w:rPr>
          <w:rFonts w:ascii="Liberation Serif" w:hAnsi="Liberation Serif" w:cs="Liberation Serif"/>
          <w:sz w:val="28"/>
          <w:szCs w:val="28"/>
        </w:rPr>
        <w:tab/>
      </w:r>
      <w:r w:rsidR="006058E3" w:rsidRPr="00673FBD">
        <w:rPr>
          <w:rFonts w:ascii="Liberation Serif" w:hAnsi="Liberation Serif" w:cs="Liberation Serif"/>
          <w:sz w:val="28"/>
          <w:szCs w:val="28"/>
        </w:rPr>
        <w:tab/>
      </w:r>
      <w:r w:rsidR="006058E3" w:rsidRPr="00673FBD">
        <w:rPr>
          <w:rFonts w:ascii="Liberation Serif" w:hAnsi="Liberation Serif" w:cs="Liberation Serif"/>
          <w:sz w:val="28"/>
          <w:szCs w:val="28"/>
        </w:rPr>
        <w:tab/>
      </w:r>
      <w:r w:rsidR="006058E3" w:rsidRPr="00673FBD">
        <w:rPr>
          <w:rFonts w:ascii="Liberation Serif" w:hAnsi="Liberation Serif" w:cs="Liberation Serif"/>
          <w:sz w:val="28"/>
          <w:szCs w:val="28"/>
        </w:rPr>
        <w:tab/>
      </w:r>
      <w:r w:rsidR="00751F08">
        <w:rPr>
          <w:rFonts w:ascii="Liberation Serif" w:hAnsi="Liberation Serif" w:cs="Liberation Serif"/>
          <w:sz w:val="28"/>
          <w:szCs w:val="28"/>
        </w:rPr>
        <w:t xml:space="preserve">       </w:t>
      </w:r>
      <w:r w:rsidR="00E54913">
        <w:rPr>
          <w:rFonts w:ascii="Liberation Serif" w:hAnsi="Liberation Serif" w:cs="Liberation Serif"/>
          <w:sz w:val="28"/>
          <w:szCs w:val="28"/>
        </w:rPr>
        <w:t xml:space="preserve"> </w:t>
      </w:r>
      <w:r w:rsidR="00751F08">
        <w:rPr>
          <w:rFonts w:ascii="Liberation Serif" w:hAnsi="Liberation Serif" w:cs="Liberation Serif"/>
          <w:sz w:val="28"/>
          <w:szCs w:val="28"/>
        </w:rPr>
        <w:t xml:space="preserve"> </w:t>
      </w:r>
      <w:r w:rsidRPr="00673FBD">
        <w:rPr>
          <w:rFonts w:ascii="Liberation Serif" w:hAnsi="Liberation Serif" w:cs="Liberation Serif"/>
          <w:sz w:val="28"/>
          <w:szCs w:val="28"/>
        </w:rPr>
        <w:t>А.</w:t>
      </w:r>
      <w:r w:rsidR="006058E3" w:rsidRPr="00673FBD">
        <w:rPr>
          <w:rFonts w:ascii="Liberation Serif" w:hAnsi="Liberation Serif" w:cs="Liberation Serif"/>
          <w:sz w:val="28"/>
          <w:szCs w:val="28"/>
        </w:rPr>
        <w:t>А. Герасимов</w:t>
      </w:r>
      <w:r w:rsidR="00E54913">
        <w:rPr>
          <w:rFonts w:ascii="Liberation Serif" w:hAnsi="Liberation Serif" w:cs="Liberation Serif"/>
          <w:sz w:val="28"/>
          <w:szCs w:val="28"/>
        </w:rPr>
        <w:t xml:space="preserve"> </w:t>
      </w:r>
    </w:p>
    <w:sectPr w:rsidR="00901A08" w:rsidRPr="00673FBD" w:rsidSect="00E54913">
      <w:headerReference w:type="default" r:id="rId8"/>
      <w:headerReference w:type="first" r:id="rId9"/>
      <w:pgSz w:w="11906" w:h="16838"/>
      <w:pgMar w:top="907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B8F" w:rsidRDefault="00083B8F" w:rsidP="00A57406">
      <w:r>
        <w:separator/>
      </w:r>
    </w:p>
  </w:endnote>
  <w:endnote w:type="continuationSeparator" w:id="0">
    <w:p w:rsidR="00083B8F" w:rsidRDefault="00083B8F" w:rsidP="00A5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B8F" w:rsidRDefault="00083B8F" w:rsidP="00A57406">
      <w:r>
        <w:separator/>
      </w:r>
    </w:p>
  </w:footnote>
  <w:footnote w:type="continuationSeparator" w:id="0">
    <w:p w:rsidR="00083B8F" w:rsidRDefault="00083B8F" w:rsidP="00A57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1511333"/>
    </w:sdtPr>
    <w:sdtEndPr/>
    <w:sdtContent>
      <w:p w:rsidR="00673FBD" w:rsidRDefault="00C86075">
        <w:pPr>
          <w:pStyle w:val="a9"/>
          <w:jc w:val="center"/>
        </w:pPr>
        <w:r>
          <w:fldChar w:fldCharType="begin"/>
        </w:r>
        <w:r w:rsidR="008A520B">
          <w:instrText>PAGE   \* MERGEFORMAT</w:instrText>
        </w:r>
        <w:r>
          <w:fldChar w:fldCharType="separate"/>
        </w:r>
        <w:r w:rsidR="002757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3FBD" w:rsidRDefault="00673FB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FBD" w:rsidRPr="00D76D46" w:rsidRDefault="00673FBD" w:rsidP="00F53828">
    <w:pPr>
      <w:pStyle w:val="a9"/>
      <w:jc w:val="right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3F8C"/>
    <w:rsid w:val="00002363"/>
    <w:rsid w:val="00002D23"/>
    <w:rsid w:val="000114C5"/>
    <w:rsid w:val="00020EC7"/>
    <w:rsid w:val="000231ED"/>
    <w:rsid w:val="00026ACD"/>
    <w:rsid w:val="000279AC"/>
    <w:rsid w:val="00050B06"/>
    <w:rsid w:val="00055EE2"/>
    <w:rsid w:val="00060D72"/>
    <w:rsid w:val="00081789"/>
    <w:rsid w:val="00083B8F"/>
    <w:rsid w:val="00084BE3"/>
    <w:rsid w:val="000A1B14"/>
    <w:rsid w:val="000B5329"/>
    <w:rsid w:val="000B653E"/>
    <w:rsid w:val="000D1570"/>
    <w:rsid w:val="000E1C12"/>
    <w:rsid w:val="000E5698"/>
    <w:rsid w:val="000E61A4"/>
    <w:rsid w:val="000E6236"/>
    <w:rsid w:val="000F184B"/>
    <w:rsid w:val="000F55F8"/>
    <w:rsid w:val="000F5BCE"/>
    <w:rsid w:val="000F6C8A"/>
    <w:rsid w:val="0011441C"/>
    <w:rsid w:val="00115A8E"/>
    <w:rsid w:val="00116C26"/>
    <w:rsid w:val="00133698"/>
    <w:rsid w:val="00135ED9"/>
    <w:rsid w:val="00143C24"/>
    <w:rsid w:val="001620AE"/>
    <w:rsid w:val="001774C7"/>
    <w:rsid w:val="00185BA4"/>
    <w:rsid w:val="00192A9C"/>
    <w:rsid w:val="00193E10"/>
    <w:rsid w:val="00195FF9"/>
    <w:rsid w:val="001B2FFE"/>
    <w:rsid w:val="001B4D8C"/>
    <w:rsid w:val="001D0FDA"/>
    <w:rsid w:val="001F08CD"/>
    <w:rsid w:val="001F141B"/>
    <w:rsid w:val="001F250D"/>
    <w:rsid w:val="00201C80"/>
    <w:rsid w:val="002031E3"/>
    <w:rsid w:val="0020336E"/>
    <w:rsid w:val="00210175"/>
    <w:rsid w:val="00213F88"/>
    <w:rsid w:val="00217F6E"/>
    <w:rsid w:val="00222C61"/>
    <w:rsid w:val="0023226A"/>
    <w:rsid w:val="00236DA8"/>
    <w:rsid w:val="0024565A"/>
    <w:rsid w:val="00246BED"/>
    <w:rsid w:val="00247D71"/>
    <w:rsid w:val="00272802"/>
    <w:rsid w:val="00272F86"/>
    <w:rsid w:val="0027570D"/>
    <w:rsid w:val="00281769"/>
    <w:rsid w:val="0029163E"/>
    <w:rsid w:val="00291A78"/>
    <w:rsid w:val="00295595"/>
    <w:rsid w:val="002B085E"/>
    <w:rsid w:val="002B4DDA"/>
    <w:rsid w:val="002B5570"/>
    <w:rsid w:val="002D43B0"/>
    <w:rsid w:val="002E0BE8"/>
    <w:rsid w:val="002E0D1F"/>
    <w:rsid w:val="002F07E6"/>
    <w:rsid w:val="002F0CFD"/>
    <w:rsid w:val="00301773"/>
    <w:rsid w:val="00311136"/>
    <w:rsid w:val="00324A45"/>
    <w:rsid w:val="0033010D"/>
    <w:rsid w:val="0033345A"/>
    <w:rsid w:val="003406FC"/>
    <w:rsid w:val="003450F6"/>
    <w:rsid w:val="00352B7E"/>
    <w:rsid w:val="00355487"/>
    <w:rsid w:val="003563F0"/>
    <w:rsid w:val="003566CD"/>
    <w:rsid w:val="003621E5"/>
    <w:rsid w:val="00364201"/>
    <w:rsid w:val="0036642C"/>
    <w:rsid w:val="00374C89"/>
    <w:rsid w:val="00391FE8"/>
    <w:rsid w:val="00397067"/>
    <w:rsid w:val="003A5D83"/>
    <w:rsid w:val="003B61A9"/>
    <w:rsid w:val="003C387D"/>
    <w:rsid w:val="003C60F7"/>
    <w:rsid w:val="003D5306"/>
    <w:rsid w:val="003F6459"/>
    <w:rsid w:val="004038E3"/>
    <w:rsid w:val="00406654"/>
    <w:rsid w:val="00413A98"/>
    <w:rsid w:val="004165A4"/>
    <w:rsid w:val="00416DC2"/>
    <w:rsid w:val="004274BF"/>
    <w:rsid w:val="004342E5"/>
    <w:rsid w:val="00436CE9"/>
    <w:rsid w:val="00437C00"/>
    <w:rsid w:val="004739DE"/>
    <w:rsid w:val="00476FFC"/>
    <w:rsid w:val="00480269"/>
    <w:rsid w:val="00487143"/>
    <w:rsid w:val="00492C6F"/>
    <w:rsid w:val="00493551"/>
    <w:rsid w:val="0049651C"/>
    <w:rsid w:val="004B0D4D"/>
    <w:rsid w:val="004B6BF1"/>
    <w:rsid w:val="004C3D72"/>
    <w:rsid w:val="004D5859"/>
    <w:rsid w:val="004D701D"/>
    <w:rsid w:val="004E4972"/>
    <w:rsid w:val="004F32DC"/>
    <w:rsid w:val="004F4246"/>
    <w:rsid w:val="004F74CE"/>
    <w:rsid w:val="00502FA8"/>
    <w:rsid w:val="00506BE8"/>
    <w:rsid w:val="0051012E"/>
    <w:rsid w:val="00510E67"/>
    <w:rsid w:val="005245E8"/>
    <w:rsid w:val="0052587A"/>
    <w:rsid w:val="00531BAD"/>
    <w:rsid w:val="00535342"/>
    <w:rsid w:val="00535FCE"/>
    <w:rsid w:val="00536788"/>
    <w:rsid w:val="0054389D"/>
    <w:rsid w:val="0054636F"/>
    <w:rsid w:val="0055241B"/>
    <w:rsid w:val="005548CA"/>
    <w:rsid w:val="00566020"/>
    <w:rsid w:val="00566B5A"/>
    <w:rsid w:val="00571130"/>
    <w:rsid w:val="00573078"/>
    <w:rsid w:val="005816BA"/>
    <w:rsid w:val="005879BE"/>
    <w:rsid w:val="00595B55"/>
    <w:rsid w:val="005A6C57"/>
    <w:rsid w:val="005B2F14"/>
    <w:rsid w:val="005C2239"/>
    <w:rsid w:val="005E4B23"/>
    <w:rsid w:val="005E6138"/>
    <w:rsid w:val="005F0F1B"/>
    <w:rsid w:val="005F31D4"/>
    <w:rsid w:val="005F533D"/>
    <w:rsid w:val="005F53DC"/>
    <w:rsid w:val="005F758B"/>
    <w:rsid w:val="006058E3"/>
    <w:rsid w:val="00617281"/>
    <w:rsid w:val="00621093"/>
    <w:rsid w:val="00622575"/>
    <w:rsid w:val="00652B9A"/>
    <w:rsid w:val="00654E65"/>
    <w:rsid w:val="006560FC"/>
    <w:rsid w:val="00661FC5"/>
    <w:rsid w:val="00664940"/>
    <w:rsid w:val="00673FBD"/>
    <w:rsid w:val="006B3647"/>
    <w:rsid w:val="006B4E2E"/>
    <w:rsid w:val="006B62D9"/>
    <w:rsid w:val="006C6C5E"/>
    <w:rsid w:val="006E06A6"/>
    <w:rsid w:val="006F2004"/>
    <w:rsid w:val="006F4E1E"/>
    <w:rsid w:val="00702165"/>
    <w:rsid w:val="007100A2"/>
    <w:rsid w:val="007124B1"/>
    <w:rsid w:val="00720985"/>
    <w:rsid w:val="007349E2"/>
    <w:rsid w:val="007376A6"/>
    <w:rsid w:val="00737A63"/>
    <w:rsid w:val="00740727"/>
    <w:rsid w:val="00742F79"/>
    <w:rsid w:val="00751F08"/>
    <w:rsid w:val="00777282"/>
    <w:rsid w:val="00777577"/>
    <w:rsid w:val="00781082"/>
    <w:rsid w:val="0078756F"/>
    <w:rsid w:val="007B23AB"/>
    <w:rsid w:val="007B5994"/>
    <w:rsid w:val="007B72A5"/>
    <w:rsid w:val="007C0F32"/>
    <w:rsid w:val="007D2A61"/>
    <w:rsid w:val="007F2604"/>
    <w:rsid w:val="007F3535"/>
    <w:rsid w:val="007F4193"/>
    <w:rsid w:val="007F43C8"/>
    <w:rsid w:val="007F511E"/>
    <w:rsid w:val="007F575A"/>
    <w:rsid w:val="0081737E"/>
    <w:rsid w:val="008207AD"/>
    <w:rsid w:val="00820D32"/>
    <w:rsid w:val="008268D1"/>
    <w:rsid w:val="00827203"/>
    <w:rsid w:val="00827285"/>
    <w:rsid w:val="00832447"/>
    <w:rsid w:val="00834BA6"/>
    <w:rsid w:val="00836D5D"/>
    <w:rsid w:val="00842F3D"/>
    <w:rsid w:val="00852E8D"/>
    <w:rsid w:val="008555ED"/>
    <w:rsid w:val="00856EA4"/>
    <w:rsid w:val="008607E0"/>
    <w:rsid w:val="00863F8C"/>
    <w:rsid w:val="008671D7"/>
    <w:rsid w:val="00871148"/>
    <w:rsid w:val="008726AC"/>
    <w:rsid w:val="00881E67"/>
    <w:rsid w:val="0088452B"/>
    <w:rsid w:val="00896839"/>
    <w:rsid w:val="00896CBC"/>
    <w:rsid w:val="008A520B"/>
    <w:rsid w:val="008A7ECA"/>
    <w:rsid w:val="008C0E41"/>
    <w:rsid w:val="008D1BFD"/>
    <w:rsid w:val="008D591D"/>
    <w:rsid w:val="008E3052"/>
    <w:rsid w:val="008F589F"/>
    <w:rsid w:val="00900351"/>
    <w:rsid w:val="00900A6B"/>
    <w:rsid w:val="00901A08"/>
    <w:rsid w:val="009179C6"/>
    <w:rsid w:val="00921B17"/>
    <w:rsid w:val="00922A60"/>
    <w:rsid w:val="00933EC2"/>
    <w:rsid w:val="00947453"/>
    <w:rsid w:val="00947E32"/>
    <w:rsid w:val="0095382A"/>
    <w:rsid w:val="0095418A"/>
    <w:rsid w:val="00956960"/>
    <w:rsid w:val="0096611C"/>
    <w:rsid w:val="009752F6"/>
    <w:rsid w:val="00975A1C"/>
    <w:rsid w:val="009812A1"/>
    <w:rsid w:val="009852BD"/>
    <w:rsid w:val="00985A06"/>
    <w:rsid w:val="009900E8"/>
    <w:rsid w:val="00990712"/>
    <w:rsid w:val="00993800"/>
    <w:rsid w:val="009951BB"/>
    <w:rsid w:val="009A403A"/>
    <w:rsid w:val="009B5A2D"/>
    <w:rsid w:val="009B74B1"/>
    <w:rsid w:val="009E61D6"/>
    <w:rsid w:val="009F36C0"/>
    <w:rsid w:val="009F6E5A"/>
    <w:rsid w:val="00A00C27"/>
    <w:rsid w:val="00A1043C"/>
    <w:rsid w:val="00A1076A"/>
    <w:rsid w:val="00A24FA6"/>
    <w:rsid w:val="00A25518"/>
    <w:rsid w:val="00A26589"/>
    <w:rsid w:val="00A34536"/>
    <w:rsid w:val="00A41401"/>
    <w:rsid w:val="00A53E7E"/>
    <w:rsid w:val="00A54501"/>
    <w:rsid w:val="00A55954"/>
    <w:rsid w:val="00A55D56"/>
    <w:rsid w:val="00A56DE4"/>
    <w:rsid w:val="00A57406"/>
    <w:rsid w:val="00A6484E"/>
    <w:rsid w:val="00A85413"/>
    <w:rsid w:val="00AA3D62"/>
    <w:rsid w:val="00AB19D5"/>
    <w:rsid w:val="00AB377C"/>
    <w:rsid w:val="00AC23E2"/>
    <w:rsid w:val="00AC4FDF"/>
    <w:rsid w:val="00AC7745"/>
    <w:rsid w:val="00AC7C6E"/>
    <w:rsid w:val="00AD4710"/>
    <w:rsid w:val="00AD62EB"/>
    <w:rsid w:val="00AE3118"/>
    <w:rsid w:val="00AE6AAE"/>
    <w:rsid w:val="00AF141D"/>
    <w:rsid w:val="00B235C8"/>
    <w:rsid w:val="00B40517"/>
    <w:rsid w:val="00B471B0"/>
    <w:rsid w:val="00B47F5F"/>
    <w:rsid w:val="00B504CD"/>
    <w:rsid w:val="00B51B59"/>
    <w:rsid w:val="00B525C5"/>
    <w:rsid w:val="00B56421"/>
    <w:rsid w:val="00B66CD3"/>
    <w:rsid w:val="00B70867"/>
    <w:rsid w:val="00B71028"/>
    <w:rsid w:val="00B95DBC"/>
    <w:rsid w:val="00BA3F0E"/>
    <w:rsid w:val="00BA7870"/>
    <w:rsid w:val="00BB2976"/>
    <w:rsid w:val="00BB3FBE"/>
    <w:rsid w:val="00BC297C"/>
    <w:rsid w:val="00BC77AC"/>
    <w:rsid w:val="00BD2AA7"/>
    <w:rsid w:val="00BD2FC5"/>
    <w:rsid w:val="00BE306E"/>
    <w:rsid w:val="00BE451F"/>
    <w:rsid w:val="00BE7756"/>
    <w:rsid w:val="00BF296E"/>
    <w:rsid w:val="00BF2B05"/>
    <w:rsid w:val="00BF6E52"/>
    <w:rsid w:val="00BF76A9"/>
    <w:rsid w:val="00C029EF"/>
    <w:rsid w:val="00C03CE6"/>
    <w:rsid w:val="00C04FFB"/>
    <w:rsid w:val="00C16379"/>
    <w:rsid w:val="00C3140D"/>
    <w:rsid w:val="00C44066"/>
    <w:rsid w:val="00C46144"/>
    <w:rsid w:val="00C476B3"/>
    <w:rsid w:val="00C54E4E"/>
    <w:rsid w:val="00C55198"/>
    <w:rsid w:val="00C60B37"/>
    <w:rsid w:val="00C8290F"/>
    <w:rsid w:val="00C86075"/>
    <w:rsid w:val="00C97988"/>
    <w:rsid w:val="00CA14D7"/>
    <w:rsid w:val="00CA2BAB"/>
    <w:rsid w:val="00CB0696"/>
    <w:rsid w:val="00CC2D68"/>
    <w:rsid w:val="00CC471D"/>
    <w:rsid w:val="00CC7F7A"/>
    <w:rsid w:val="00CF7251"/>
    <w:rsid w:val="00D025E1"/>
    <w:rsid w:val="00D0625C"/>
    <w:rsid w:val="00D158BF"/>
    <w:rsid w:val="00D22592"/>
    <w:rsid w:val="00D2293A"/>
    <w:rsid w:val="00D2477A"/>
    <w:rsid w:val="00D252FC"/>
    <w:rsid w:val="00D2673C"/>
    <w:rsid w:val="00D307E7"/>
    <w:rsid w:val="00D365F1"/>
    <w:rsid w:val="00D40216"/>
    <w:rsid w:val="00D447C5"/>
    <w:rsid w:val="00D46873"/>
    <w:rsid w:val="00D550FE"/>
    <w:rsid w:val="00D55E04"/>
    <w:rsid w:val="00D6167A"/>
    <w:rsid w:val="00D665BF"/>
    <w:rsid w:val="00D76D46"/>
    <w:rsid w:val="00D91844"/>
    <w:rsid w:val="00D921D5"/>
    <w:rsid w:val="00D9526D"/>
    <w:rsid w:val="00D95B56"/>
    <w:rsid w:val="00DC0EE1"/>
    <w:rsid w:val="00DC5A52"/>
    <w:rsid w:val="00DD26E8"/>
    <w:rsid w:val="00DE4BE7"/>
    <w:rsid w:val="00DE724D"/>
    <w:rsid w:val="00E0078C"/>
    <w:rsid w:val="00E05E0D"/>
    <w:rsid w:val="00E06535"/>
    <w:rsid w:val="00E0724B"/>
    <w:rsid w:val="00E35DAD"/>
    <w:rsid w:val="00E53DCA"/>
    <w:rsid w:val="00E54913"/>
    <w:rsid w:val="00E6071A"/>
    <w:rsid w:val="00E60AFB"/>
    <w:rsid w:val="00E61665"/>
    <w:rsid w:val="00E6510A"/>
    <w:rsid w:val="00E74F8B"/>
    <w:rsid w:val="00E8116F"/>
    <w:rsid w:val="00E904C9"/>
    <w:rsid w:val="00EA3314"/>
    <w:rsid w:val="00EB088A"/>
    <w:rsid w:val="00EB79A4"/>
    <w:rsid w:val="00EC0C00"/>
    <w:rsid w:val="00EE0220"/>
    <w:rsid w:val="00EE05CD"/>
    <w:rsid w:val="00EE4587"/>
    <w:rsid w:val="00EF2A0B"/>
    <w:rsid w:val="00F04A61"/>
    <w:rsid w:val="00F1022C"/>
    <w:rsid w:val="00F26D56"/>
    <w:rsid w:val="00F3673B"/>
    <w:rsid w:val="00F37D0B"/>
    <w:rsid w:val="00F46CBB"/>
    <w:rsid w:val="00F50006"/>
    <w:rsid w:val="00F5130A"/>
    <w:rsid w:val="00F53828"/>
    <w:rsid w:val="00F607B0"/>
    <w:rsid w:val="00F72D19"/>
    <w:rsid w:val="00F7455B"/>
    <w:rsid w:val="00F82380"/>
    <w:rsid w:val="00F849D3"/>
    <w:rsid w:val="00F90476"/>
    <w:rsid w:val="00FA194B"/>
    <w:rsid w:val="00FA3C20"/>
    <w:rsid w:val="00FB2841"/>
    <w:rsid w:val="00FC3FA1"/>
    <w:rsid w:val="00FD4F0A"/>
    <w:rsid w:val="00FD7DEC"/>
    <w:rsid w:val="00FE17CE"/>
    <w:rsid w:val="00FE224B"/>
    <w:rsid w:val="00FE2320"/>
    <w:rsid w:val="00FE280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77150AED-677A-47B7-89A3-8EF412F7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E6AAE"/>
    <w:pPr>
      <w:spacing w:after="120"/>
    </w:pPr>
  </w:style>
  <w:style w:type="character" w:customStyle="1" w:styleId="a8">
    <w:name w:val="Основной текст Знак"/>
    <w:basedOn w:val="a0"/>
    <w:link w:val="a7"/>
    <w:rsid w:val="00AE6AAE"/>
  </w:style>
  <w:style w:type="character" w:customStyle="1" w:styleId="apple-style-span">
    <w:name w:val="apple-style-span"/>
    <w:basedOn w:val="a0"/>
    <w:rsid w:val="00AE6AAE"/>
  </w:style>
  <w:style w:type="paragraph" w:customStyle="1" w:styleId="ConsPlusTitle">
    <w:name w:val="ConsPlusTitle"/>
    <w:rsid w:val="00AE6AA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header"/>
    <w:basedOn w:val="a"/>
    <w:link w:val="aa"/>
    <w:uiPriority w:val="99"/>
    <w:unhideWhenUsed/>
    <w:rsid w:val="00A5740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57406"/>
  </w:style>
  <w:style w:type="paragraph" w:styleId="ab">
    <w:name w:val="footer"/>
    <w:basedOn w:val="a"/>
    <w:link w:val="ac"/>
    <w:unhideWhenUsed/>
    <w:rsid w:val="00A5740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57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47429-DA09-4553-A8E9-4DC6586B6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627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Михайлова С.И.</cp:lastModifiedBy>
  <cp:revision>90</cp:revision>
  <cp:lastPrinted>2025-07-07T09:53:00Z</cp:lastPrinted>
  <dcterms:created xsi:type="dcterms:W3CDTF">2024-03-20T03:28:00Z</dcterms:created>
  <dcterms:modified xsi:type="dcterms:W3CDTF">2025-07-07T09:58:00Z</dcterms:modified>
</cp:coreProperties>
</file>